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BA8" w:rsidRDefault="004A0BA8" w:rsidP="004A0BA8">
      <w:pPr>
        <w:pStyle w:val="a4"/>
        <w:spacing w:line="360" w:lineRule="auto"/>
        <w:jc w:val="center"/>
        <w:rPr>
          <w:sz w:val="32"/>
          <w:szCs w:val="32"/>
        </w:rPr>
      </w:pPr>
      <w:r w:rsidRPr="004A0BA8">
        <w:rPr>
          <w:sz w:val="32"/>
          <w:szCs w:val="32"/>
        </w:rPr>
        <w:t>АДМИНИСТРАЦИЯ МУНИЦИПАЛЬНОГО ОБРАЗОВАНИЯ</w:t>
      </w:r>
    </w:p>
    <w:p w:rsidR="00A66F94" w:rsidRPr="004A0BA8" w:rsidRDefault="004A0BA8" w:rsidP="004A0BA8">
      <w:pPr>
        <w:pStyle w:val="a4"/>
        <w:spacing w:line="360" w:lineRule="auto"/>
        <w:jc w:val="center"/>
        <w:rPr>
          <w:sz w:val="32"/>
          <w:szCs w:val="32"/>
        </w:rPr>
      </w:pPr>
      <w:r w:rsidRPr="004A0BA8">
        <w:rPr>
          <w:sz w:val="32"/>
          <w:szCs w:val="32"/>
        </w:rPr>
        <w:t>«КАРСУНСКИЙ РАЙОН» УЛЬЯНОВСКОЙ ОБЛАСТИ</w:t>
      </w:r>
    </w:p>
    <w:p w:rsidR="004A0BA8" w:rsidRDefault="004A0BA8" w:rsidP="00BE25C0">
      <w:pPr>
        <w:pStyle w:val="a4"/>
        <w:jc w:val="center"/>
        <w:rPr>
          <w:b/>
          <w:szCs w:val="24"/>
        </w:rPr>
      </w:pPr>
    </w:p>
    <w:p w:rsidR="004A0BA8" w:rsidRPr="004A0BA8" w:rsidRDefault="004A0BA8" w:rsidP="00BE25C0">
      <w:pPr>
        <w:pStyle w:val="a4"/>
        <w:jc w:val="center"/>
        <w:rPr>
          <w:b/>
          <w:sz w:val="36"/>
          <w:szCs w:val="36"/>
        </w:rPr>
      </w:pPr>
      <w:r w:rsidRPr="004A0BA8">
        <w:rPr>
          <w:b/>
          <w:sz w:val="36"/>
          <w:szCs w:val="36"/>
        </w:rPr>
        <w:t>ПОСТАНОВЛЕНИЕ</w:t>
      </w:r>
    </w:p>
    <w:p w:rsidR="00A66F94" w:rsidRDefault="00A66F94" w:rsidP="00A66F94">
      <w:pPr>
        <w:pStyle w:val="6"/>
        <w:jc w:val="center"/>
        <w:rPr>
          <w:rFonts w:ascii="Times New Roman" w:hAnsi="Times New Roman" w:cs="Times New Roman"/>
          <w:b/>
          <w:szCs w:val="24"/>
        </w:rPr>
      </w:pPr>
    </w:p>
    <w:p w:rsidR="00A66F94" w:rsidRDefault="00A66F94" w:rsidP="00A66F94">
      <w:pPr>
        <w:jc w:val="center"/>
        <w:rPr>
          <w:b/>
          <w:sz w:val="28"/>
        </w:rPr>
      </w:pPr>
    </w:p>
    <w:p w:rsidR="004A0BA8" w:rsidRDefault="004A0BA8" w:rsidP="004A0BA8">
      <w:pPr>
        <w:jc w:val="both"/>
        <w:rPr>
          <w:sz w:val="28"/>
        </w:rPr>
      </w:pPr>
      <w:r>
        <w:rPr>
          <w:sz w:val="28"/>
        </w:rPr>
        <w:t>22 декабря 2009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937</w:t>
      </w:r>
    </w:p>
    <w:p w:rsidR="004A0BA8" w:rsidRDefault="004A0BA8" w:rsidP="004A0BA8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Экз. № __</w:t>
      </w:r>
    </w:p>
    <w:p w:rsidR="004A0BA8" w:rsidRDefault="004A0BA8" w:rsidP="004A0BA8">
      <w:pPr>
        <w:jc w:val="both"/>
        <w:rPr>
          <w:sz w:val="28"/>
        </w:rPr>
      </w:pPr>
    </w:p>
    <w:p w:rsidR="004A0BA8" w:rsidRDefault="004A0BA8" w:rsidP="004A0BA8">
      <w:pPr>
        <w:jc w:val="both"/>
        <w:rPr>
          <w:sz w:val="28"/>
        </w:rPr>
      </w:pPr>
    </w:p>
    <w:p w:rsidR="004A0BA8" w:rsidRPr="004A0BA8" w:rsidRDefault="004A0BA8" w:rsidP="004A0BA8">
      <w:pPr>
        <w:jc w:val="center"/>
        <w:rPr>
          <w:sz w:val="18"/>
          <w:szCs w:val="18"/>
        </w:rPr>
      </w:pPr>
      <w:r>
        <w:rPr>
          <w:sz w:val="18"/>
          <w:szCs w:val="18"/>
        </w:rPr>
        <w:t>р.п</w:t>
      </w:r>
      <w:proofErr w:type="gramStart"/>
      <w:r>
        <w:rPr>
          <w:sz w:val="18"/>
          <w:szCs w:val="18"/>
        </w:rPr>
        <w:t>.К</w:t>
      </w:r>
      <w:proofErr w:type="gramEnd"/>
      <w:r>
        <w:rPr>
          <w:sz w:val="18"/>
          <w:szCs w:val="18"/>
        </w:rPr>
        <w:t>арсун</w:t>
      </w:r>
    </w:p>
    <w:p w:rsidR="00A66F94" w:rsidRDefault="00A66F94" w:rsidP="00A66F94">
      <w:pPr>
        <w:jc w:val="center"/>
        <w:rPr>
          <w:b/>
          <w:sz w:val="28"/>
        </w:rPr>
      </w:pPr>
    </w:p>
    <w:p w:rsidR="00A66F94" w:rsidRDefault="00A66F94" w:rsidP="00A66F94">
      <w:pPr>
        <w:jc w:val="center"/>
        <w:rPr>
          <w:b/>
          <w:sz w:val="28"/>
        </w:rPr>
      </w:pPr>
    </w:p>
    <w:p w:rsidR="00A66F94" w:rsidRPr="00AD3336" w:rsidRDefault="00A66F94" w:rsidP="00A66F94">
      <w:pPr>
        <w:jc w:val="center"/>
        <w:rPr>
          <w:b/>
          <w:sz w:val="28"/>
        </w:rPr>
      </w:pPr>
      <w:r w:rsidRPr="00AD3336">
        <w:rPr>
          <w:b/>
          <w:sz w:val="28"/>
        </w:rPr>
        <w:t xml:space="preserve">О предупреждении чрезвычайных ситуаций на территории </w:t>
      </w:r>
    </w:p>
    <w:p w:rsidR="00A66F94" w:rsidRPr="00AD3336" w:rsidRDefault="00A66F94" w:rsidP="00A66F94">
      <w:pPr>
        <w:jc w:val="center"/>
        <w:rPr>
          <w:b/>
          <w:sz w:val="28"/>
        </w:rPr>
      </w:pPr>
      <w:r w:rsidRPr="00AD3336">
        <w:rPr>
          <w:b/>
          <w:sz w:val="28"/>
        </w:rPr>
        <w:t>муниципального образования «Карсунский район»</w:t>
      </w:r>
    </w:p>
    <w:p w:rsidR="00A66F94" w:rsidRDefault="00A66F94" w:rsidP="00A66F94">
      <w:pPr>
        <w:rPr>
          <w:sz w:val="28"/>
        </w:rPr>
      </w:pPr>
    </w:p>
    <w:p w:rsidR="00A66F94" w:rsidRDefault="00A66F94" w:rsidP="00A66F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66F94" w:rsidRPr="00A51A04" w:rsidRDefault="00A66F94" w:rsidP="00A66F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1A04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>о статьей 11 Федерального закона от 21.12.1994г. № 68-ФЗ «О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ногенного характера»</w:t>
      </w:r>
      <w:proofErr w:type="gramStart"/>
      <w:r w:rsidRPr="00A51A0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51A04">
        <w:rPr>
          <w:rFonts w:ascii="Times New Roman" w:hAnsi="Times New Roman" w:cs="Times New Roman"/>
          <w:sz w:val="28"/>
          <w:szCs w:val="28"/>
        </w:rPr>
        <w:t xml:space="preserve"> в целях создания условий для обеспечения безопасности населения при  применении пиротехнической продукции, снижения угрозы во</w:t>
      </w:r>
      <w:r w:rsidRPr="00A51A04">
        <w:rPr>
          <w:rFonts w:ascii="Times New Roman" w:hAnsi="Times New Roman" w:cs="Times New Roman"/>
          <w:sz w:val="28"/>
          <w:szCs w:val="28"/>
        </w:rPr>
        <w:t>з</w:t>
      </w:r>
      <w:r w:rsidRPr="00A51A04">
        <w:rPr>
          <w:rFonts w:ascii="Times New Roman" w:hAnsi="Times New Roman" w:cs="Times New Roman"/>
          <w:sz w:val="28"/>
          <w:szCs w:val="28"/>
        </w:rPr>
        <w:t>никновения пожаров на объектах хранения и реали</w:t>
      </w:r>
      <w:r>
        <w:rPr>
          <w:rFonts w:ascii="Times New Roman" w:hAnsi="Times New Roman" w:cs="Times New Roman"/>
          <w:sz w:val="28"/>
          <w:szCs w:val="28"/>
        </w:rPr>
        <w:t>зации пиротехнической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дукции, а также предупреждения пожаров и гибели на них людей в период подг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товки и проведения Новогодних и Рождественских праздников </w:t>
      </w:r>
      <w:r w:rsidRPr="00A51A04">
        <w:rPr>
          <w:rFonts w:ascii="Times New Roman" w:hAnsi="Times New Roman" w:cs="Times New Roman"/>
          <w:sz w:val="28"/>
          <w:szCs w:val="28"/>
        </w:rPr>
        <w:t>на территории м</w:t>
      </w:r>
      <w:r w:rsidRPr="00A51A04">
        <w:rPr>
          <w:rFonts w:ascii="Times New Roman" w:hAnsi="Times New Roman" w:cs="Times New Roman"/>
          <w:sz w:val="28"/>
          <w:szCs w:val="28"/>
        </w:rPr>
        <w:t>у</w:t>
      </w:r>
      <w:r w:rsidRPr="00A51A04">
        <w:rPr>
          <w:rFonts w:ascii="Times New Roman" w:hAnsi="Times New Roman" w:cs="Times New Roman"/>
          <w:sz w:val="28"/>
          <w:szCs w:val="28"/>
        </w:rPr>
        <w:t>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«Карсунский район», руководствуясь статьями 13, 43 Устава муниципального образования «Карсунский район», </w:t>
      </w:r>
      <w:r w:rsidRPr="00A51A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</w:t>
      </w:r>
      <w:r w:rsidRPr="00A51A04">
        <w:rPr>
          <w:rFonts w:ascii="Times New Roman" w:hAnsi="Times New Roman" w:cs="Times New Roman"/>
          <w:sz w:val="28"/>
          <w:szCs w:val="28"/>
        </w:rPr>
        <w:t xml:space="preserve"> </w:t>
      </w:r>
      <w:r w:rsidRPr="00A51A04">
        <w:rPr>
          <w:rFonts w:ascii="Times New Roman" w:hAnsi="Times New Roman" w:cs="Times New Roman"/>
          <w:spacing w:val="60"/>
          <w:sz w:val="28"/>
          <w:szCs w:val="28"/>
        </w:rPr>
        <w:t>постановляе</w:t>
      </w:r>
      <w:r w:rsidRPr="00A51A04">
        <w:rPr>
          <w:rFonts w:ascii="Times New Roman" w:hAnsi="Times New Roman" w:cs="Times New Roman"/>
          <w:sz w:val="28"/>
          <w:szCs w:val="28"/>
        </w:rPr>
        <w:t>т:</w:t>
      </w:r>
    </w:p>
    <w:p w:rsidR="00A66F94" w:rsidRDefault="00A66F94" w:rsidP="00A66F94">
      <w:pPr>
        <w:jc w:val="both"/>
      </w:pPr>
    </w:p>
    <w:p w:rsidR="00A66F94" w:rsidRPr="006147D3" w:rsidRDefault="00A66F94" w:rsidP="00A66F94">
      <w:pPr>
        <w:pStyle w:val="a4"/>
        <w:tabs>
          <w:tab w:val="left" w:pos="9540"/>
        </w:tabs>
        <w:ind w:firstLine="709"/>
        <w:jc w:val="both"/>
      </w:pPr>
      <w:r>
        <w:t>1. Утвердить мероприятия по предупреждению чрезвычайных ситуаций, пожаров и гибели на них людей в период подготовки и проведения Новогодних и Рождественских праздников на территории муниципального образования «Ка</w:t>
      </w:r>
      <w:r>
        <w:t>р</w:t>
      </w:r>
      <w:r>
        <w:t>сунский район».</w:t>
      </w:r>
    </w:p>
    <w:p w:rsidR="00A66F94" w:rsidRPr="002A2186" w:rsidRDefault="00A66F94" w:rsidP="00A66F94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 xml:space="preserve">Настоящее  постановление вступает в силу со дня  его обнародования на официальном сайте администрации муниципального образования «Карсунский район» </w:t>
      </w:r>
      <w:hyperlink r:id="rId8" w:history="1">
        <w:r w:rsidRPr="00F30E13">
          <w:rPr>
            <w:rStyle w:val="aa"/>
            <w:sz w:val="28"/>
            <w:szCs w:val="28"/>
            <w:lang w:val="en-US"/>
          </w:rPr>
          <w:t>www</w:t>
        </w:r>
        <w:r w:rsidRPr="002A2186">
          <w:rPr>
            <w:rStyle w:val="aa"/>
            <w:sz w:val="28"/>
            <w:szCs w:val="28"/>
          </w:rPr>
          <w:t>.</w:t>
        </w:r>
        <w:proofErr w:type="spellStart"/>
        <w:r w:rsidRPr="00F30E13">
          <w:rPr>
            <w:rStyle w:val="aa"/>
            <w:sz w:val="28"/>
            <w:szCs w:val="28"/>
            <w:lang w:val="en-US"/>
          </w:rPr>
          <w:t>karsunmo</w:t>
        </w:r>
        <w:proofErr w:type="spellEnd"/>
        <w:r w:rsidRPr="002A2186">
          <w:rPr>
            <w:rStyle w:val="aa"/>
            <w:sz w:val="28"/>
            <w:szCs w:val="28"/>
          </w:rPr>
          <w:t>.</w:t>
        </w:r>
        <w:proofErr w:type="spellStart"/>
        <w:r w:rsidRPr="00F30E13">
          <w:rPr>
            <w:rStyle w:val="aa"/>
            <w:sz w:val="28"/>
            <w:szCs w:val="28"/>
            <w:lang w:val="en-US"/>
          </w:rPr>
          <w:t>ru</w:t>
        </w:r>
        <w:proofErr w:type="spellEnd"/>
      </w:hyperlink>
      <w:r w:rsidRPr="002A2186">
        <w:rPr>
          <w:sz w:val="28"/>
          <w:szCs w:val="28"/>
        </w:rPr>
        <w:t xml:space="preserve"> </w:t>
      </w:r>
      <w:r>
        <w:rPr>
          <w:sz w:val="28"/>
          <w:szCs w:val="28"/>
        </w:rPr>
        <w:t>в сети «Интернет».</w:t>
      </w:r>
    </w:p>
    <w:p w:rsidR="00A66F94" w:rsidRDefault="00A66F94" w:rsidP="00A66F94">
      <w:pPr>
        <w:tabs>
          <w:tab w:val="left" w:pos="9355"/>
          <w:tab w:val="left" w:pos="9540"/>
        </w:tabs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пе</w:t>
      </w:r>
      <w:r>
        <w:rPr>
          <w:sz w:val="28"/>
        </w:rPr>
        <w:t>р</w:t>
      </w:r>
      <w:r>
        <w:rPr>
          <w:sz w:val="28"/>
        </w:rPr>
        <w:t>вого заместителя Главы администрации муниципального образования «Карсу</w:t>
      </w:r>
      <w:r>
        <w:rPr>
          <w:sz w:val="28"/>
        </w:rPr>
        <w:t>н</w:t>
      </w:r>
      <w:r>
        <w:rPr>
          <w:sz w:val="28"/>
        </w:rPr>
        <w:t xml:space="preserve">ский район» </w:t>
      </w:r>
      <w:proofErr w:type="spellStart"/>
      <w:r>
        <w:rPr>
          <w:sz w:val="28"/>
        </w:rPr>
        <w:t>Сизова</w:t>
      </w:r>
      <w:proofErr w:type="spellEnd"/>
      <w:r>
        <w:rPr>
          <w:sz w:val="28"/>
        </w:rPr>
        <w:t xml:space="preserve"> Н.А.</w:t>
      </w:r>
    </w:p>
    <w:p w:rsidR="00A66F94" w:rsidRDefault="00A66F94" w:rsidP="00A66F94">
      <w:pPr>
        <w:tabs>
          <w:tab w:val="left" w:pos="9355"/>
          <w:tab w:val="left" w:pos="9540"/>
        </w:tabs>
        <w:jc w:val="both"/>
        <w:rPr>
          <w:sz w:val="28"/>
        </w:rPr>
      </w:pPr>
    </w:p>
    <w:p w:rsidR="00A66F94" w:rsidRDefault="00A66F94" w:rsidP="00A66F94">
      <w:pPr>
        <w:tabs>
          <w:tab w:val="left" w:pos="9355"/>
          <w:tab w:val="left" w:pos="9540"/>
        </w:tabs>
        <w:jc w:val="both"/>
        <w:rPr>
          <w:sz w:val="28"/>
        </w:rPr>
      </w:pPr>
    </w:p>
    <w:p w:rsidR="00A66F94" w:rsidRDefault="00A66F94" w:rsidP="00A66F94">
      <w:pPr>
        <w:pStyle w:val="1"/>
      </w:pPr>
    </w:p>
    <w:p w:rsidR="00A66F94" w:rsidRDefault="00A66F94" w:rsidP="00A66F94">
      <w:pPr>
        <w:pStyle w:val="1"/>
      </w:pPr>
      <w:r>
        <w:t xml:space="preserve">Глава администрации </w:t>
      </w:r>
      <w:proofErr w:type="gramStart"/>
      <w:r>
        <w:t>муниципального</w:t>
      </w:r>
      <w:proofErr w:type="gramEnd"/>
    </w:p>
    <w:p w:rsidR="00A66F94" w:rsidRDefault="00A66F94" w:rsidP="00A66F94">
      <w:pPr>
        <w:pStyle w:val="1"/>
      </w:pPr>
      <w:r>
        <w:t>образования «Карсунский район»                                                      В.Б. Чубаров</w:t>
      </w:r>
    </w:p>
    <w:p w:rsidR="00A66F94" w:rsidRDefault="00A66F94" w:rsidP="00A66F94">
      <w:pPr>
        <w:jc w:val="both"/>
        <w:rPr>
          <w:sz w:val="28"/>
        </w:rPr>
      </w:pPr>
    </w:p>
    <w:p w:rsidR="00A66F94" w:rsidRDefault="00A66F94" w:rsidP="003F5C8B">
      <w:pPr>
        <w:pStyle w:val="a4"/>
        <w:ind w:left="6521"/>
        <w:rPr>
          <w:sz w:val="24"/>
          <w:szCs w:val="24"/>
        </w:rPr>
      </w:pPr>
    </w:p>
    <w:p w:rsidR="003F5C8B" w:rsidRDefault="00146F53" w:rsidP="003F5C8B">
      <w:pPr>
        <w:pStyle w:val="a4"/>
        <w:ind w:left="6521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3F5C8B" w:rsidRDefault="004A0BA8" w:rsidP="003F5C8B">
      <w:pPr>
        <w:pStyle w:val="a4"/>
        <w:ind w:left="6521"/>
        <w:rPr>
          <w:sz w:val="24"/>
          <w:szCs w:val="24"/>
        </w:rPr>
      </w:pPr>
      <w:r>
        <w:rPr>
          <w:sz w:val="24"/>
          <w:szCs w:val="24"/>
        </w:rPr>
        <w:t>к п</w:t>
      </w:r>
      <w:r w:rsidR="003F5C8B">
        <w:rPr>
          <w:sz w:val="24"/>
          <w:szCs w:val="24"/>
        </w:rPr>
        <w:t>остановлению администр</w:t>
      </w:r>
      <w:r w:rsidR="003F5C8B">
        <w:rPr>
          <w:sz w:val="24"/>
          <w:szCs w:val="24"/>
        </w:rPr>
        <w:t>а</w:t>
      </w:r>
      <w:r w:rsidR="003F5C8B">
        <w:rPr>
          <w:sz w:val="24"/>
          <w:szCs w:val="24"/>
        </w:rPr>
        <w:t>ции муниципального образов</w:t>
      </w:r>
      <w:r w:rsidR="003F5C8B">
        <w:rPr>
          <w:sz w:val="24"/>
          <w:szCs w:val="24"/>
        </w:rPr>
        <w:t>а</w:t>
      </w:r>
      <w:r w:rsidR="003F5C8B">
        <w:rPr>
          <w:sz w:val="24"/>
          <w:szCs w:val="24"/>
        </w:rPr>
        <w:t>ния «Карсунский район»</w:t>
      </w:r>
    </w:p>
    <w:p w:rsidR="003F5C8B" w:rsidRDefault="004A0BA8" w:rsidP="003F5C8B">
      <w:pPr>
        <w:pStyle w:val="a4"/>
        <w:ind w:left="6521"/>
        <w:rPr>
          <w:sz w:val="24"/>
          <w:szCs w:val="24"/>
        </w:rPr>
      </w:pPr>
      <w:r>
        <w:rPr>
          <w:sz w:val="24"/>
          <w:szCs w:val="24"/>
        </w:rPr>
        <w:t>от 22.12.</w:t>
      </w:r>
      <w:r w:rsidR="003F5C8B">
        <w:rPr>
          <w:sz w:val="24"/>
          <w:szCs w:val="24"/>
        </w:rPr>
        <w:t>2009 г.</w:t>
      </w:r>
      <w:r>
        <w:rPr>
          <w:sz w:val="24"/>
          <w:szCs w:val="24"/>
        </w:rPr>
        <w:t xml:space="preserve"> № 937</w:t>
      </w:r>
    </w:p>
    <w:p w:rsidR="003F5C8B" w:rsidRDefault="003F5C8B" w:rsidP="003F5C8B">
      <w:pPr>
        <w:pStyle w:val="a4"/>
        <w:ind w:left="6521"/>
        <w:rPr>
          <w:sz w:val="24"/>
          <w:szCs w:val="24"/>
        </w:rPr>
      </w:pPr>
    </w:p>
    <w:p w:rsidR="00AD5988" w:rsidRDefault="00AD5988" w:rsidP="003F5C8B">
      <w:pPr>
        <w:pStyle w:val="a4"/>
        <w:jc w:val="center"/>
        <w:rPr>
          <w:sz w:val="24"/>
          <w:szCs w:val="24"/>
        </w:rPr>
      </w:pPr>
    </w:p>
    <w:p w:rsidR="003F5C8B" w:rsidRPr="00EC3285" w:rsidRDefault="003F5C8B" w:rsidP="003F5C8B">
      <w:pPr>
        <w:pStyle w:val="a4"/>
        <w:jc w:val="center"/>
        <w:rPr>
          <w:b/>
          <w:szCs w:val="24"/>
        </w:rPr>
      </w:pPr>
      <w:proofErr w:type="spellStart"/>
      <w:proofErr w:type="gramStart"/>
      <w:r w:rsidRPr="00EC3285">
        <w:rPr>
          <w:b/>
          <w:szCs w:val="24"/>
        </w:rPr>
        <w:t>Пожарно</w:t>
      </w:r>
      <w:proofErr w:type="spellEnd"/>
      <w:r w:rsidRPr="00EC3285">
        <w:rPr>
          <w:b/>
          <w:szCs w:val="24"/>
        </w:rPr>
        <w:t xml:space="preserve"> – профилактические</w:t>
      </w:r>
      <w:proofErr w:type="gramEnd"/>
      <w:r w:rsidRPr="00EC3285">
        <w:rPr>
          <w:b/>
          <w:szCs w:val="24"/>
        </w:rPr>
        <w:t xml:space="preserve"> мероприятия</w:t>
      </w:r>
    </w:p>
    <w:p w:rsidR="003F5C8B" w:rsidRPr="00EC3285" w:rsidRDefault="007119CD" w:rsidP="003F5C8B">
      <w:pPr>
        <w:pStyle w:val="a4"/>
        <w:jc w:val="center"/>
        <w:rPr>
          <w:b/>
          <w:szCs w:val="24"/>
        </w:rPr>
      </w:pPr>
      <w:r w:rsidRPr="00EC3285">
        <w:rPr>
          <w:b/>
          <w:szCs w:val="24"/>
        </w:rPr>
        <w:t xml:space="preserve"> по предупреждению пожаров и гибели людей на объектах,</w:t>
      </w:r>
    </w:p>
    <w:p w:rsidR="007119CD" w:rsidRPr="00EC3285" w:rsidRDefault="007119CD" w:rsidP="003F5C8B">
      <w:pPr>
        <w:pStyle w:val="a4"/>
        <w:jc w:val="center"/>
        <w:rPr>
          <w:b/>
          <w:szCs w:val="24"/>
        </w:rPr>
      </w:pPr>
      <w:r w:rsidRPr="00EC3285">
        <w:rPr>
          <w:b/>
          <w:szCs w:val="24"/>
        </w:rPr>
        <w:t>задействованных в проведении Новогодних и Рождественских</w:t>
      </w:r>
    </w:p>
    <w:p w:rsidR="007119CD" w:rsidRPr="00EC3285" w:rsidRDefault="007119CD" w:rsidP="003F5C8B">
      <w:pPr>
        <w:pStyle w:val="a4"/>
        <w:jc w:val="center"/>
        <w:rPr>
          <w:b/>
          <w:szCs w:val="24"/>
        </w:rPr>
      </w:pPr>
      <w:r w:rsidRPr="00EC3285">
        <w:rPr>
          <w:b/>
          <w:szCs w:val="24"/>
        </w:rPr>
        <w:t xml:space="preserve"> праздничных мероприятий по муниципальному образованию </w:t>
      </w:r>
    </w:p>
    <w:p w:rsidR="007119CD" w:rsidRPr="00EC3285" w:rsidRDefault="007119CD" w:rsidP="003F5C8B">
      <w:pPr>
        <w:pStyle w:val="a4"/>
        <w:jc w:val="center"/>
        <w:rPr>
          <w:b/>
          <w:szCs w:val="24"/>
        </w:rPr>
      </w:pPr>
      <w:r w:rsidRPr="00EC3285">
        <w:rPr>
          <w:b/>
          <w:szCs w:val="24"/>
        </w:rPr>
        <w:t>«Карсунский район»</w:t>
      </w:r>
    </w:p>
    <w:p w:rsidR="007119CD" w:rsidRPr="00EC3285" w:rsidRDefault="007119CD" w:rsidP="003F5C8B">
      <w:pPr>
        <w:pStyle w:val="a4"/>
        <w:jc w:val="center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0"/>
        <w:gridCol w:w="5387"/>
        <w:gridCol w:w="2002"/>
        <w:gridCol w:w="2020"/>
      </w:tblGrid>
      <w:tr w:rsidR="007119CD" w:rsidRPr="008E1991" w:rsidTr="00553B70">
        <w:tc>
          <w:tcPr>
            <w:tcW w:w="560" w:type="dxa"/>
          </w:tcPr>
          <w:p w:rsidR="007119CD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E199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E1991">
              <w:rPr>
                <w:b/>
                <w:sz w:val="24"/>
                <w:szCs w:val="24"/>
              </w:rPr>
              <w:t>/</w:t>
            </w:r>
            <w:proofErr w:type="spellStart"/>
            <w:r w:rsidRPr="008E199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</w:tcPr>
          <w:p w:rsidR="007119CD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002" w:type="dxa"/>
          </w:tcPr>
          <w:p w:rsidR="00EC3285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 xml:space="preserve">Сроки </w:t>
            </w:r>
          </w:p>
          <w:p w:rsidR="007119CD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исполнения</w:t>
            </w:r>
          </w:p>
        </w:tc>
        <w:tc>
          <w:tcPr>
            <w:tcW w:w="2020" w:type="dxa"/>
          </w:tcPr>
          <w:p w:rsidR="007119CD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7119CD" w:rsidRPr="008E1991" w:rsidTr="00553B70">
        <w:tc>
          <w:tcPr>
            <w:tcW w:w="560" w:type="dxa"/>
          </w:tcPr>
          <w:p w:rsidR="007119CD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:rsidR="007119CD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</w:tcPr>
          <w:p w:rsidR="007119CD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7119CD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4</w:t>
            </w:r>
          </w:p>
        </w:tc>
      </w:tr>
      <w:tr w:rsidR="007119CD" w:rsidRPr="008E1991" w:rsidTr="00553B70">
        <w:tc>
          <w:tcPr>
            <w:tcW w:w="560" w:type="dxa"/>
          </w:tcPr>
          <w:p w:rsidR="007119CD" w:rsidRPr="008E1991" w:rsidRDefault="00EC328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1.</w:t>
            </w:r>
          </w:p>
        </w:tc>
        <w:tc>
          <w:tcPr>
            <w:tcW w:w="5387" w:type="dxa"/>
          </w:tcPr>
          <w:p w:rsidR="007119CD" w:rsidRPr="008E1991" w:rsidRDefault="005F134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Провести семинар-совещание с руководителями образовательных учреждений, учреждений кул</w:t>
            </w:r>
            <w:r w:rsidRPr="008E1991">
              <w:rPr>
                <w:sz w:val="24"/>
                <w:szCs w:val="24"/>
              </w:rPr>
              <w:t>ь</w:t>
            </w:r>
            <w:r w:rsidRPr="008E1991">
              <w:rPr>
                <w:sz w:val="24"/>
                <w:szCs w:val="24"/>
              </w:rPr>
              <w:t>туры и увеселительных заведений, задействова</w:t>
            </w:r>
            <w:r w:rsidRPr="008E1991">
              <w:rPr>
                <w:sz w:val="24"/>
                <w:szCs w:val="24"/>
              </w:rPr>
              <w:t>н</w:t>
            </w:r>
            <w:r w:rsidRPr="008E1991">
              <w:rPr>
                <w:sz w:val="24"/>
                <w:szCs w:val="24"/>
              </w:rPr>
              <w:t>ных в проведении Новогодних и Рождественских мероприятий по вопросам обеспечения пожарной безопасности, проведению объектовых тренир</w:t>
            </w:r>
            <w:r w:rsidRPr="008E1991">
              <w:rPr>
                <w:sz w:val="24"/>
                <w:szCs w:val="24"/>
              </w:rPr>
              <w:t>о</w:t>
            </w:r>
            <w:r w:rsidRPr="008E1991">
              <w:rPr>
                <w:sz w:val="24"/>
                <w:szCs w:val="24"/>
              </w:rPr>
              <w:t>вок по эвакуации людей при возникновении ЧС</w:t>
            </w:r>
          </w:p>
        </w:tc>
        <w:tc>
          <w:tcPr>
            <w:tcW w:w="2002" w:type="dxa"/>
          </w:tcPr>
          <w:p w:rsidR="007119CD" w:rsidRPr="008E1991" w:rsidRDefault="005F134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До 25 декабря 2009 года</w:t>
            </w:r>
          </w:p>
        </w:tc>
        <w:tc>
          <w:tcPr>
            <w:tcW w:w="2020" w:type="dxa"/>
          </w:tcPr>
          <w:p w:rsidR="007119CD" w:rsidRPr="008E1991" w:rsidRDefault="005F1345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E1991">
              <w:rPr>
                <w:sz w:val="24"/>
                <w:szCs w:val="24"/>
              </w:rPr>
              <w:t>Сизов</w:t>
            </w:r>
            <w:proofErr w:type="spellEnd"/>
            <w:r w:rsidRPr="008E1991">
              <w:rPr>
                <w:sz w:val="24"/>
                <w:szCs w:val="24"/>
              </w:rPr>
              <w:t xml:space="preserve"> Н.А.</w:t>
            </w:r>
          </w:p>
        </w:tc>
      </w:tr>
      <w:tr w:rsidR="007119CD" w:rsidRPr="008E1991" w:rsidTr="00553B70">
        <w:tc>
          <w:tcPr>
            <w:tcW w:w="560" w:type="dxa"/>
          </w:tcPr>
          <w:p w:rsidR="007119CD" w:rsidRPr="008E1991" w:rsidRDefault="00FB764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2.</w:t>
            </w:r>
          </w:p>
        </w:tc>
        <w:tc>
          <w:tcPr>
            <w:tcW w:w="5387" w:type="dxa"/>
          </w:tcPr>
          <w:p w:rsidR="007119CD" w:rsidRPr="008E1991" w:rsidRDefault="00FB764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На объектах с круглосуточным пребыванием л</w:t>
            </w:r>
            <w:r w:rsidRPr="008E1991">
              <w:rPr>
                <w:sz w:val="24"/>
                <w:szCs w:val="24"/>
              </w:rPr>
              <w:t>ю</w:t>
            </w:r>
            <w:r w:rsidRPr="008E1991">
              <w:rPr>
                <w:sz w:val="24"/>
                <w:szCs w:val="24"/>
              </w:rPr>
              <w:t>дей обеспечить усиление смен дежурного перс</w:t>
            </w:r>
            <w:r w:rsidRPr="008E1991">
              <w:rPr>
                <w:sz w:val="24"/>
                <w:szCs w:val="24"/>
              </w:rPr>
              <w:t>о</w:t>
            </w:r>
            <w:r w:rsidRPr="008E1991">
              <w:rPr>
                <w:sz w:val="24"/>
                <w:szCs w:val="24"/>
              </w:rPr>
              <w:t>нала с проведением дополнительных противоп</w:t>
            </w:r>
            <w:r w:rsidRPr="008E1991">
              <w:rPr>
                <w:sz w:val="24"/>
                <w:szCs w:val="24"/>
              </w:rPr>
              <w:t>о</w:t>
            </w:r>
            <w:r w:rsidRPr="008E1991">
              <w:rPr>
                <w:sz w:val="24"/>
                <w:szCs w:val="24"/>
              </w:rPr>
              <w:t>жарных инструктажей и занятий по отработке действий на случай возникновения пожара с ук</w:t>
            </w:r>
            <w:r w:rsidRPr="008E1991">
              <w:rPr>
                <w:sz w:val="24"/>
                <w:szCs w:val="24"/>
              </w:rPr>
              <w:t>а</w:t>
            </w:r>
            <w:r w:rsidRPr="008E1991">
              <w:rPr>
                <w:sz w:val="24"/>
                <w:szCs w:val="24"/>
              </w:rPr>
              <w:t>занными лицами</w:t>
            </w:r>
          </w:p>
        </w:tc>
        <w:tc>
          <w:tcPr>
            <w:tcW w:w="2002" w:type="dxa"/>
          </w:tcPr>
          <w:p w:rsidR="007119CD" w:rsidRPr="008E1991" w:rsidRDefault="00FB764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С 30.12.09г. по 10.01.10г.</w:t>
            </w:r>
          </w:p>
        </w:tc>
        <w:tc>
          <w:tcPr>
            <w:tcW w:w="2020" w:type="dxa"/>
          </w:tcPr>
          <w:p w:rsidR="007119CD" w:rsidRPr="008E1991" w:rsidRDefault="00FB764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Руководители указанных об</w:t>
            </w:r>
            <w:r w:rsidRPr="008E1991">
              <w:rPr>
                <w:sz w:val="24"/>
                <w:szCs w:val="24"/>
              </w:rPr>
              <w:t>ъ</w:t>
            </w:r>
            <w:r w:rsidRPr="008E1991">
              <w:rPr>
                <w:sz w:val="24"/>
                <w:szCs w:val="24"/>
              </w:rPr>
              <w:t>ектов</w:t>
            </w:r>
          </w:p>
          <w:p w:rsidR="008F7186" w:rsidRPr="008E1991" w:rsidRDefault="008F7186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(по согласов</w:t>
            </w:r>
            <w:r w:rsidRPr="008E1991">
              <w:rPr>
                <w:sz w:val="24"/>
                <w:szCs w:val="24"/>
              </w:rPr>
              <w:t>а</w:t>
            </w:r>
            <w:r w:rsidRPr="008E1991">
              <w:rPr>
                <w:sz w:val="24"/>
                <w:szCs w:val="24"/>
              </w:rPr>
              <w:t>нию)</w:t>
            </w:r>
          </w:p>
        </w:tc>
      </w:tr>
      <w:tr w:rsidR="007119CD" w:rsidRPr="008E1991" w:rsidTr="00553B70">
        <w:tc>
          <w:tcPr>
            <w:tcW w:w="560" w:type="dxa"/>
          </w:tcPr>
          <w:p w:rsidR="007119CD" w:rsidRPr="008E1991" w:rsidRDefault="00FB764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3.</w:t>
            </w:r>
          </w:p>
        </w:tc>
        <w:tc>
          <w:tcPr>
            <w:tcW w:w="5387" w:type="dxa"/>
          </w:tcPr>
          <w:p w:rsidR="007119CD" w:rsidRPr="008E1991" w:rsidRDefault="00FB7640" w:rsidP="00146F53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 xml:space="preserve">На объектах и в местах проведения праздничных мероприятий </w:t>
            </w:r>
            <w:r w:rsidR="00146F53">
              <w:rPr>
                <w:sz w:val="24"/>
                <w:szCs w:val="24"/>
              </w:rPr>
              <w:t xml:space="preserve"> </w:t>
            </w:r>
            <w:r w:rsidRPr="008E1991">
              <w:rPr>
                <w:sz w:val="24"/>
                <w:szCs w:val="24"/>
              </w:rPr>
              <w:t>организовать дежурство должнос</w:t>
            </w:r>
            <w:r w:rsidRPr="008E1991">
              <w:rPr>
                <w:sz w:val="24"/>
                <w:szCs w:val="24"/>
              </w:rPr>
              <w:t>т</w:t>
            </w:r>
            <w:r w:rsidRPr="008E1991">
              <w:rPr>
                <w:sz w:val="24"/>
                <w:szCs w:val="24"/>
              </w:rPr>
              <w:t>ных лиц администраций (</w:t>
            </w:r>
            <w:proofErr w:type="gramStart"/>
            <w:r w:rsidRPr="008E1991">
              <w:rPr>
                <w:sz w:val="24"/>
                <w:szCs w:val="24"/>
              </w:rPr>
              <w:t>районной</w:t>
            </w:r>
            <w:proofErr w:type="gramEnd"/>
            <w:r w:rsidRPr="008E1991">
              <w:rPr>
                <w:sz w:val="24"/>
                <w:szCs w:val="24"/>
              </w:rPr>
              <w:t>, городских и сельских), работников ОВД, ГПН, ФПС</w:t>
            </w:r>
            <w:r w:rsidR="006463C1" w:rsidRPr="008E1991">
              <w:rPr>
                <w:sz w:val="24"/>
                <w:szCs w:val="24"/>
              </w:rPr>
              <w:t>. Особый контроль обеспечения пожарной безопасности установить при проведении праздничных фейе</w:t>
            </w:r>
            <w:r w:rsidR="006463C1" w:rsidRPr="008E1991">
              <w:rPr>
                <w:sz w:val="24"/>
                <w:szCs w:val="24"/>
              </w:rPr>
              <w:t>р</w:t>
            </w:r>
            <w:r w:rsidR="006463C1" w:rsidRPr="008E1991">
              <w:rPr>
                <w:sz w:val="24"/>
                <w:szCs w:val="24"/>
              </w:rPr>
              <w:t>верков.</w:t>
            </w:r>
          </w:p>
        </w:tc>
        <w:tc>
          <w:tcPr>
            <w:tcW w:w="2002" w:type="dxa"/>
          </w:tcPr>
          <w:p w:rsidR="007119CD" w:rsidRPr="008E1991" w:rsidRDefault="006463C1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На период Нов</w:t>
            </w:r>
            <w:r w:rsidRPr="008E1991">
              <w:rPr>
                <w:sz w:val="24"/>
                <w:szCs w:val="24"/>
              </w:rPr>
              <w:t>о</w:t>
            </w:r>
            <w:r w:rsidRPr="008E1991">
              <w:rPr>
                <w:sz w:val="24"/>
                <w:szCs w:val="24"/>
              </w:rPr>
              <w:t>годних и Рожд</w:t>
            </w:r>
            <w:r w:rsidRPr="008E1991">
              <w:rPr>
                <w:sz w:val="24"/>
                <w:szCs w:val="24"/>
              </w:rPr>
              <w:t>е</w:t>
            </w:r>
            <w:r w:rsidRPr="008E1991">
              <w:rPr>
                <w:sz w:val="24"/>
                <w:szCs w:val="24"/>
              </w:rPr>
              <w:t>ственских мер</w:t>
            </w:r>
            <w:r w:rsidRPr="008E1991">
              <w:rPr>
                <w:sz w:val="24"/>
                <w:szCs w:val="24"/>
              </w:rPr>
              <w:t>о</w:t>
            </w:r>
            <w:r w:rsidRPr="008E1991">
              <w:rPr>
                <w:sz w:val="24"/>
                <w:szCs w:val="24"/>
              </w:rPr>
              <w:t>приятий</w:t>
            </w:r>
          </w:p>
        </w:tc>
        <w:tc>
          <w:tcPr>
            <w:tcW w:w="2020" w:type="dxa"/>
          </w:tcPr>
          <w:p w:rsidR="007119CD" w:rsidRPr="008E1991" w:rsidRDefault="006463C1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 xml:space="preserve">Руководители </w:t>
            </w:r>
            <w:r w:rsidR="008F7186" w:rsidRPr="008E1991">
              <w:rPr>
                <w:sz w:val="24"/>
                <w:szCs w:val="24"/>
              </w:rPr>
              <w:t xml:space="preserve"> </w:t>
            </w:r>
            <w:r w:rsidRPr="008E1991">
              <w:rPr>
                <w:sz w:val="24"/>
                <w:szCs w:val="24"/>
              </w:rPr>
              <w:t>служ</w:t>
            </w:r>
            <w:r w:rsidR="008F7186" w:rsidRPr="008E1991">
              <w:rPr>
                <w:sz w:val="24"/>
                <w:szCs w:val="24"/>
              </w:rPr>
              <w:t>б (по согл</w:t>
            </w:r>
            <w:r w:rsidR="008F7186" w:rsidRPr="008E1991">
              <w:rPr>
                <w:sz w:val="24"/>
                <w:szCs w:val="24"/>
              </w:rPr>
              <w:t>а</w:t>
            </w:r>
            <w:r w:rsidR="008F7186" w:rsidRPr="008E1991">
              <w:rPr>
                <w:sz w:val="24"/>
                <w:szCs w:val="24"/>
              </w:rPr>
              <w:t>сованию)</w:t>
            </w:r>
          </w:p>
        </w:tc>
      </w:tr>
      <w:tr w:rsidR="007119CD" w:rsidRPr="008E1991" w:rsidTr="00553B70">
        <w:tc>
          <w:tcPr>
            <w:tcW w:w="560" w:type="dxa"/>
          </w:tcPr>
          <w:p w:rsidR="007119CD" w:rsidRPr="008E1991" w:rsidRDefault="006463C1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4.</w:t>
            </w:r>
          </w:p>
        </w:tc>
        <w:tc>
          <w:tcPr>
            <w:tcW w:w="5387" w:type="dxa"/>
          </w:tcPr>
          <w:p w:rsidR="007119CD" w:rsidRPr="008E1991" w:rsidRDefault="006463C1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Провести профилактическую работу в местах хранения и реализации пиротехнической проду</w:t>
            </w:r>
            <w:r w:rsidRPr="008E1991">
              <w:rPr>
                <w:sz w:val="24"/>
                <w:szCs w:val="24"/>
              </w:rPr>
              <w:t>к</w:t>
            </w:r>
            <w:r w:rsidRPr="008E1991">
              <w:rPr>
                <w:sz w:val="24"/>
                <w:szCs w:val="24"/>
              </w:rPr>
              <w:t>ции. Принять исчерпывающие меры по пресеч</w:t>
            </w:r>
            <w:r w:rsidRPr="008E1991">
              <w:rPr>
                <w:sz w:val="24"/>
                <w:szCs w:val="24"/>
              </w:rPr>
              <w:t>е</w:t>
            </w:r>
            <w:r w:rsidRPr="008E1991">
              <w:rPr>
                <w:sz w:val="24"/>
                <w:szCs w:val="24"/>
              </w:rPr>
              <w:t>нию нарушений требований пожарной безопасн</w:t>
            </w:r>
            <w:r w:rsidRPr="008E1991">
              <w:rPr>
                <w:sz w:val="24"/>
                <w:szCs w:val="24"/>
              </w:rPr>
              <w:t>о</w:t>
            </w:r>
            <w:r w:rsidRPr="008E1991">
              <w:rPr>
                <w:sz w:val="24"/>
                <w:szCs w:val="24"/>
              </w:rPr>
              <w:t>сти при хранении, реализации пиротехнической продукции, путем проведения совместных рейдов работников ОВД, ГПН, прокуратуры.</w:t>
            </w:r>
          </w:p>
        </w:tc>
        <w:tc>
          <w:tcPr>
            <w:tcW w:w="2002" w:type="dxa"/>
          </w:tcPr>
          <w:p w:rsidR="007119CD" w:rsidRPr="008E1991" w:rsidRDefault="006463C1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До 25 декабря 2009 года</w:t>
            </w:r>
          </w:p>
        </w:tc>
        <w:tc>
          <w:tcPr>
            <w:tcW w:w="2020" w:type="dxa"/>
          </w:tcPr>
          <w:p w:rsidR="007119CD" w:rsidRPr="008E1991" w:rsidRDefault="008F7186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Руководители служб</w:t>
            </w:r>
          </w:p>
          <w:p w:rsidR="008F7186" w:rsidRPr="008E1991" w:rsidRDefault="008F7186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(по согласов</w:t>
            </w:r>
            <w:r w:rsidRPr="008E1991">
              <w:rPr>
                <w:sz w:val="24"/>
                <w:szCs w:val="24"/>
              </w:rPr>
              <w:t>а</w:t>
            </w:r>
            <w:r w:rsidRPr="008E1991">
              <w:rPr>
                <w:sz w:val="24"/>
                <w:szCs w:val="24"/>
              </w:rPr>
              <w:t>нию)</w:t>
            </w:r>
          </w:p>
        </w:tc>
      </w:tr>
      <w:tr w:rsidR="007119CD" w:rsidRPr="008E1991" w:rsidTr="00553B70">
        <w:tc>
          <w:tcPr>
            <w:tcW w:w="560" w:type="dxa"/>
          </w:tcPr>
          <w:p w:rsidR="007119CD" w:rsidRPr="008E1991" w:rsidRDefault="008F7186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5.</w:t>
            </w:r>
          </w:p>
        </w:tc>
        <w:tc>
          <w:tcPr>
            <w:tcW w:w="5387" w:type="dxa"/>
          </w:tcPr>
          <w:p w:rsidR="007119CD" w:rsidRDefault="008F7186" w:rsidP="00553B70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Спланировать и провести в населенных пунктах райо</w:t>
            </w:r>
            <w:r w:rsidR="00146F53">
              <w:rPr>
                <w:sz w:val="24"/>
                <w:szCs w:val="24"/>
              </w:rPr>
              <w:t>на представителями администраций</w:t>
            </w:r>
            <w:r w:rsidR="00553B70">
              <w:rPr>
                <w:sz w:val="24"/>
                <w:szCs w:val="24"/>
              </w:rPr>
              <w:t xml:space="preserve">: </w:t>
            </w:r>
            <w:r w:rsidR="00146F53">
              <w:rPr>
                <w:sz w:val="24"/>
                <w:szCs w:val="24"/>
              </w:rPr>
              <w:t xml:space="preserve"> района, городских и сельских поселений с привлечением</w:t>
            </w:r>
            <w:r w:rsidRPr="008E1991">
              <w:rPr>
                <w:sz w:val="24"/>
                <w:szCs w:val="24"/>
              </w:rPr>
              <w:t xml:space="preserve"> </w:t>
            </w:r>
            <w:r w:rsidR="00146F53">
              <w:rPr>
                <w:sz w:val="24"/>
                <w:szCs w:val="24"/>
              </w:rPr>
              <w:t>работников ОВД, ГПИ,  ФПС, ДНД, органов с</w:t>
            </w:r>
            <w:r w:rsidR="00146F53">
              <w:rPr>
                <w:sz w:val="24"/>
                <w:szCs w:val="24"/>
              </w:rPr>
              <w:t>о</w:t>
            </w:r>
            <w:r w:rsidR="00146F53">
              <w:rPr>
                <w:sz w:val="24"/>
                <w:szCs w:val="24"/>
              </w:rPr>
              <w:t>циальной защиты и т.д.,</w:t>
            </w:r>
            <w:r w:rsidRPr="008E1991">
              <w:rPr>
                <w:sz w:val="24"/>
                <w:szCs w:val="24"/>
              </w:rPr>
              <w:t xml:space="preserve"> пожарно-профилактические мероприятия, обратив особое внимание на места проживания социально н</w:t>
            </w:r>
            <w:r w:rsidRPr="008E1991">
              <w:rPr>
                <w:sz w:val="24"/>
                <w:szCs w:val="24"/>
              </w:rPr>
              <w:t>е</w:t>
            </w:r>
            <w:r w:rsidR="00146F53">
              <w:rPr>
                <w:sz w:val="24"/>
                <w:szCs w:val="24"/>
              </w:rPr>
              <w:t xml:space="preserve">адаптированных групп </w:t>
            </w:r>
            <w:r w:rsidR="00553B70">
              <w:rPr>
                <w:sz w:val="24"/>
                <w:szCs w:val="24"/>
              </w:rPr>
              <w:t xml:space="preserve"> населения.</w:t>
            </w:r>
          </w:p>
          <w:p w:rsidR="00553B70" w:rsidRPr="008E1991" w:rsidRDefault="00553B70" w:rsidP="00553B70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02" w:type="dxa"/>
          </w:tcPr>
          <w:p w:rsidR="007119CD" w:rsidRPr="008E1991" w:rsidRDefault="008F7186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До 30 декабря 2009 года</w:t>
            </w:r>
          </w:p>
        </w:tc>
        <w:tc>
          <w:tcPr>
            <w:tcW w:w="2020" w:type="dxa"/>
          </w:tcPr>
          <w:p w:rsidR="007119CD" w:rsidRPr="008E1991" w:rsidRDefault="002149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Руководители служб</w:t>
            </w:r>
          </w:p>
          <w:p w:rsidR="00214970" w:rsidRPr="008E1991" w:rsidRDefault="002149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(по согласов</w:t>
            </w:r>
            <w:r w:rsidRPr="008E1991">
              <w:rPr>
                <w:sz w:val="24"/>
                <w:szCs w:val="24"/>
              </w:rPr>
              <w:t>а</w:t>
            </w:r>
            <w:r w:rsidRPr="008E1991">
              <w:rPr>
                <w:sz w:val="24"/>
                <w:szCs w:val="24"/>
              </w:rPr>
              <w:t>нию)</w:t>
            </w:r>
          </w:p>
        </w:tc>
      </w:tr>
      <w:tr w:rsidR="007119CD" w:rsidRPr="008E1991" w:rsidTr="00553B70">
        <w:tc>
          <w:tcPr>
            <w:tcW w:w="560" w:type="dxa"/>
          </w:tcPr>
          <w:p w:rsidR="007119CD" w:rsidRPr="008E1991" w:rsidRDefault="008F7186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5387" w:type="dxa"/>
          </w:tcPr>
          <w:p w:rsidR="007119CD" w:rsidRPr="008E1991" w:rsidRDefault="008F7186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</w:tcPr>
          <w:p w:rsidR="007119CD" w:rsidRPr="008E1991" w:rsidRDefault="008F7186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7119CD" w:rsidRPr="008E1991" w:rsidRDefault="008F7186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8E1991">
              <w:rPr>
                <w:b/>
                <w:sz w:val="24"/>
                <w:szCs w:val="24"/>
              </w:rPr>
              <w:t>4</w:t>
            </w:r>
          </w:p>
        </w:tc>
      </w:tr>
      <w:tr w:rsidR="007119CD" w:rsidRPr="008E1991" w:rsidTr="00553B70">
        <w:tc>
          <w:tcPr>
            <w:tcW w:w="560" w:type="dxa"/>
          </w:tcPr>
          <w:p w:rsidR="007119CD" w:rsidRPr="008E1991" w:rsidRDefault="002149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6.</w:t>
            </w:r>
          </w:p>
        </w:tc>
        <w:tc>
          <w:tcPr>
            <w:tcW w:w="5387" w:type="dxa"/>
          </w:tcPr>
          <w:p w:rsidR="007119CD" w:rsidRPr="008E1991" w:rsidRDefault="002149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Для целей проведения разъяснительной работы, противопожарной агитации и пропаганды, ма</w:t>
            </w:r>
            <w:r w:rsidRPr="008E1991">
              <w:rPr>
                <w:sz w:val="24"/>
                <w:szCs w:val="24"/>
              </w:rPr>
              <w:t>к</w:t>
            </w:r>
            <w:r w:rsidRPr="008E1991">
              <w:rPr>
                <w:sz w:val="24"/>
                <w:szCs w:val="24"/>
              </w:rPr>
              <w:t>симально задействовать возможности районной газеты «Карсунский Вестник»</w:t>
            </w:r>
          </w:p>
        </w:tc>
        <w:tc>
          <w:tcPr>
            <w:tcW w:w="2002" w:type="dxa"/>
          </w:tcPr>
          <w:p w:rsidR="007119CD" w:rsidRPr="008E1991" w:rsidRDefault="002149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Весь период</w:t>
            </w:r>
          </w:p>
        </w:tc>
        <w:tc>
          <w:tcPr>
            <w:tcW w:w="2020" w:type="dxa"/>
          </w:tcPr>
          <w:p w:rsidR="007119CD" w:rsidRPr="008E1991" w:rsidRDefault="002149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Котельникова О.В.</w:t>
            </w:r>
          </w:p>
          <w:p w:rsidR="00214970" w:rsidRPr="008E1991" w:rsidRDefault="002149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(по согласов</w:t>
            </w:r>
            <w:r w:rsidRPr="008E1991">
              <w:rPr>
                <w:sz w:val="24"/>
                <w:szCs w:val="24"/>
              </w:rPr>
              <w:t>а</w:t>
            </w:r>
            <w:r w:rsidRPr="008E1991">
              <w:rPr>
                <w:sz w:val="24"/>
                <w:szCs w:val="24"/>
              </w:rPr>
              <w:t>нию)</w:t>
            </w:r>
          </w:p>
        </w:tc>
      </w:tr>
      <w:tr w:rsidR="00214970" w:rsidRPr="008E1991" w:rsidTr="00553B70">
        <w:tc>
          <w:tcPr>
            <w:tcW w:w="560" w:type="dxa"/>
          </w:tcPr>
          <w:p w:rsidR="00214970" w:rsidRPr="008E1991" w:rsidRDefault="002149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7.</w:t>
            </w:r>
          </w:p>
        </w:tc>
        <w:tc>
          <w:tcPr>
            <w:tcW w:w="5387" w:type="dxa"/>
          </w:tcPr>
          <w:p w:rsidR="00214970" w:rsidRPr="008E1991" w:rsidRDefault="002149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1991">
              <w:rPr>
                <w:sz w:val="24"/>
                <w:szCs w:val="24"/>
              </w:rPr>
              <w:t>Организовать информирование населения об оп</w:t>
            </w:r>
            <w:r w:rsidRPr="008E1991">
              <w:rPr>
                <w:sz w:val="24"/>
                <w:szCs w:val="24"/>
              </w:rPr>
              <w:t>е</w:t>
            </w:r>
            <w:r w:rsidRPr="008E1991">
              <w:rPr>
                <w:sz w:val="24"/>
                <w:szCs w:val="24"/>
              </w:rPr>
              <w:t>ративной обстановке с пожарами на территории МО «Карсунский район», доведение</w:t>
            </w:r>
            <w:r w:rsidR="00C64CDF">
              <w:rPr>
                <w:sz w:val="24"/>
                <w:szCs w:val="24"/>
              </w:rPr>
              <w:t xml:space="preserve"> мер пожа</w:t>
            </w:r>
            <w:r w:rsidR="00C64CDF">
              <w:rPr>
                <w:sz w:val="24"/>
                <w:szCs w:val="24"/>
              </w:rPr>
              <w:t>р</w:t>
            </w:r>
            <w:r w:rsidR="00C64CDF">
              <w:rPr>
                <w:sz w:val="24"/>
                <w:szCs w:val="24"/>
              </w:rPr>
              <w:t>ной безопасности при устройстве новогодних ёлок, использовании пиротехнических, электр</w:t>
            </w:r>
            <w:r w:rsidR="00C64CDF">
              <w:rPr>
                <w:sz w:val="24"/>
                <w:szCs w:val="24"/>
              </w:rPr>
              <w:t>о</w:t>
            </w:r>
            <w:r w:rsidR="00C64CDF">
              <w:rPr>
                <w:sz w:val="24"/>
                <w:szCs w:val="24"/>
              </w:rPr>
              <w:t>технических изделий и другой праздничной атр</w:t>
            </w:r>
            <w:r w:rsidR="00C64CDF">
              <w:rPr>
                <w:sz w:val="24"/>
                <w:szCs w:val="24"/>
              </w:rPr>
              <w:t>и</w:t>
            </w:r>
            <w:r w:rsidR="00C64CDF">
              <w:rPr>
                <w:sz w:val="24"/>
                <w:szCs w:val="24"/>
              </w:rPr>
              <w:t>бутики, а также при использовании отопительных систем и приборов.</w:t>
            </w:r>
          </w:p>
        </w:tc>
        <w:tc>
          <w:tcPr>
            <w:tcW w:w="2002" w:type="dxa"/>
          </w:tcPr>
          <w:p w:rsidR="00214970" w:rsidRPr="008E1991" w:rsidRDefault="00C64CDF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2020" w:type="dxa"/>
          </w:tcPr>
          <w:p w:rsidR="00214970" w:rsidRDefault="00C64CDF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служб</w:t>
            </w:r>
          </w:p>
          <w:p w:rsidR="00C64CDF" w:rsidRPr="008E1991" w:rsidRDefault="00C64CDF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согласов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нию)</w:t>
            </w:r>
          </w:p>
        </w:tc>
      </w:tr>
      <w:tr w:rsidR="00214970" w:rsidRPr="008E1991" w:rsidTr="00553B70">
        <w:tc>
          <w:tcPr>
            <w:tcW w:w="560" w:type="dxa"/>
          </w:tcPr>
          <w:p w:rsidR="00214970" w:rsidRPr="008E1991" w:rsidRDefault="00C64CDF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387" w:type="dxa"/>
          </w:tcPr>
          <w:p w:rsidR="00214970" w:rsidRPr="008E1991" w:rsidRDefault="00C96A3C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необходимости принять меры по введению особого противопожарного режима, предусма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ривающего конкретные превентивные меры в 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селенных пунктах и поселениях, где сложилась неблагополучная обстановка с пожарами и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следствиями от них</w:t>
            </w:r>
          </w:p>
        </w:tc>
        <w:tc>
          <w:tcPr>
            <w:tcW w:w="2002" w:type="dxa"/>
          </w:tcPr>
          <w:p w:rsidR="00214970" w:rsidRPr="008E1991" w:rsidRDefault="00B6581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необход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мости</w:t>
            </w:r>
          </w:p>
        </w:tc>
        <w:tc>
          <w:tcPr>
            <w:tcW w:w="2020" w:type="dxa"/>
          </w:tcPr>
          <w:p w:rsidR="00214970" w:rsidRDefault="00B6581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Сизов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  <w:p w:rsidR="00B65810" w:rsidRPr="008E1991" w:rsidRDefault="00553B7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КЧС</w:t>
            </w:r>
          </w:p>
        </w:tc>
      </w:tr>
      <w:tr w:rsidR="00B65810" w:rsidRPr="008E1991" w:rsidTr="00553B70">
        <w:tc>
          <w:tcPr>
            <w:tcW w:w="560" w:type="dxa"/>
          </w:tcPr>
          <w:p w:rsidR="00B65810" w:rsidRDefault="00B6581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5387" w:type="dxa"/>
          </w:tcPr>
          <w:p w:rsidR="00B65810" w:rsidRDefault="00B6581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подготовки к Новогодним и Рождес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венским праздничным мероприятиям рассмотреть на заседаниях КЧС МО района, городских и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ских поселений</w:t>
            </w:r>
          </w:p>
        </w:tc>
        <w:tc>
          <w:tcPr>
            <w:tcW w:w="2002" w:type="dxa"/>
          </w:tcPr>
          <w:p w:rsidR="00B65810" w:rsidRDefault="00B6581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15 декабря 2009 года</w:t>
            </w:r>
          </w:p>
        </w:tc>
        <w:tc>
          <w:tcPr>
            <w:tcW w:w="2020" w:type="dxa"/>
          </w:tcPr>
          <w:p w:rsidR="00B65810" w:rsidRDefault="00B65810" w:rsidP="008E1991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Сизов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  <w:p w:rsidR="00B65810" w:rsidRDefault="00B65810" w:rsidP="00B65810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КЧС поселений</w:t>
            </w:r>
          </w:p>
        </w:tc>
      </w:tr>
    </w:tbl>
    <w:p w:rsidR="007119CD" w:rsidRPr="007119CD" w:rsidRDefault="007119CD" w:rsidP="003F5C8B">
      <w:pPr>
        <w:pStyle w:val="a4"/>
        <w:jc w:val="center"/>
        <w:rPr>
          <w:szCs w:val="24"/>
        </w:rPr>
      </w:pPr>
    </w:p>
    <w:p w:rsidR="003F5C8B" w:rsidRPr="007119CD" w:rsidRDefault="003F5C8B" w:rsidP="003F5C8B">
      <w:pPr>
        <w:pStyle w:val="a4"/>
        <w:ind w:left="5529"/>
        <w:rPr>
          <w:sz w:val="24"/>
          <w:szCs w:val="24"/>
        </w:rPr>
      </w:pPr>
    </w:p>
    <w:sectPr w:rsidR="003F5C8B" w:rsidRPr="007119CD" w:rsidSect="00567B67">
      <w:headerReference w:type="even" r:id="rId9"/>
      <w:headerReference w:type="default" r:id="rId10"/>
      <w:pgSz w:w="11906" w:h="16838"/>
      <w:pgMar w:top="851" w:right="567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3D6" w:rsidRDefault="007323D6">
      <w:r>
        <w:separator/>
      </w:r>
    </w:p>
  </w:endnote>
  <w:endnote w:type="continuationSeparator" w:id="1">
    <w:p w:rsidR="007323D6" w:rsidRDefault="00732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3D6" w:rsidRDefault="007323D6">
      <w:r>
        <w:separator/>
      </w:r>
    </w:p>
  </w:footnote>
  <w:footnote w:type="continuationSeparator" w:id="1">
    <w:p w:rsidR="007323D6" w:rsidRDefault="007323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2C3" w:rsidRDefault="007574E5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A12C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A12C3">
      <w:rPr>
        <w:rStyle w:val="a6"/>
        <w:noProof/>
      </w:rPr>
      <w:t>1</w:t>
    </w:r>
    <w:r>
      <w:rPr>
        <w:rStyle w:val="a6"/>
      </w:rPr>
      <w:fldChar w:fldCharType="end"/>
    </w:r>
  </w:p>
  <w:p w:rsidR="000A12C3" w:rsidRDefault="000A12C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2C3" w:rsidRDefault="000A12C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41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C2C166D"/>
    <w:multiLevelType w:val="hybridMultilevel"/>
    <w:tmpl w:val="1F0086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AD4035"/>
    <w:multiLevelType w:val="multilevel"/>
    <w:tmpl w:val="E7845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5204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89E2578"/>
    <w:multiLevelType w:val="hybridMultilevel"/>
    <w:tmpl w:val="3CCE3A62"/>
    <w:lvl w:ilvl="0" w:tplc="24DEAF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9A05F42">
      <w:numFmt w:val="none"/>
      <w:lvlText w:val=""/>
      <w:lvlJc w:val="left"/>
      <w:pPr>
        <w:tabs>
          <w:tab w:val="num" w:pos="360"/>
        </w:tabs>
      </w:pPr>
    </w:lvl>
    <w:lvl w:ilvl="2" w:tplc="D83AB85A">
      <w:numFmt w:val="none"/>
      <w:lvlText w:val=""/>
      <w:lvlJc w:val="left"/>
      <w:pPr>
        <w:tabs>
          <w:tab w:val="num" w:pos="360"/>
        </w:tabs>
      </w:pPr>
    </w:lvl>
    <w:lvl w:ilvl="3" w:tplc="CBB4518A">
      <w:numFmt w:val="none"/>
      <w:lvlText w:val=""/>
      <w:lvlJc w:val="left"/>
      <w:pPr>
        <w:tabs>
          <w:tab w:val="num" w:pos="360"/>
        </w:tabs>
      </w:pPr>
    </w:lvl>
    <w:lvl w:ilvl="4" w:tplc="B628B646">
      <w:numFmt w:val="none"/>
      <w:lvlText w:val=""/>
      <w:lvlJc w:val="left"/>
      <w:pPr>
        <w:tabs>
          <w:tab w:val="num" w:pos="360"/>
        </w:tabs>
      </w:pPr>
    </w:lvl>
    <w:lvl w:ilvl="5" w:tplc="2EA61CDE">
      <w:numFmt w:val="none"/>
      <w:lvlText w:val=""/>
      <w:lvlJc w:val="left"/>
      <w:pPr>
        <w:tabs>
          <w:tab w:val="num" w:pos="360"/>
        </w:tabs>
      </w:pPr>
    </w:lvl>
    <w:lvl w:ilvl="6" w:tplc="D9BC891C">
      <w:numFmt w:val="none"/>
      <w:lvlText w:val=""/>
      <w:lvlJc w:val="left"/>
      <w:pPr>
        <w:tabs>
          <w:tab w:val="num" w:pos="360"/>
        </w:tabs>
      </w:pPr>
    </w:lvl>
    <w:lvl w:ilvl="7" w:tplc="61625314">
      <w:numFmt w:val="none"/>
      <w:lvlText w:val=""/>
      <w:lvlJc w:val="left"/>
      <w:pPr>
        <w:tabs>
          <w:tab w:val="num" w:pos="360"/>
        </w:tabs>
      </w:pPr>
    </w:lvl>
    <w:lvl w:ilvl="8" w:tplc="8D24363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D9C276F"/>
    <w:multiLevelType w:val="hybridMultilevel"/>
    <w:tmpl w:val="EA9CFF50"/>
    <w:lvl w:ilvl="0" w:tplc="55BA15A8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2876015D"/>
    <w:multiLevelType w:val="hybridMultilevel"/>
    <w:tmpl w:val="FB1C196C"/>
    <w:lvl w:ilvl="0" w:tplc="55BA15A8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2BE93E48"/>
    <w:multiLevelType w:val="hybridMultilevel"/>
    <w:tmpl w:val="FD94A9E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2C0E5460"/>
    <w:multiLevelType w:val="hybridMultilevel"/>
    <w:tmpl w:val="04A23716"/>
    <w:lvl w:ilvl="0" w:tplc="E9BC946C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3315C6"/>
    <w:multiLevelType w:val="hybridMultilevel"/>
    <w:tmpl w:val="E36C400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AC50096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>
    <w:nsid w:val="343D450C"/>
    <w:multiLevelType w:val="hybridMultilevel"/>
    <w:tmpl w:val="9F7285B0"/>
    <w:lvl w:ilvl="0" w:tplc="DA80FB6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8EF24114">
      <w:start w:val="1"/>
      <w:numFmt w:val="decimal"/>
      <w:lvlText w:val="%2."/>
      <w:lvlJc w:val="left"/>
      <w:pPr>
        <w:tabs>
          <w:tab w:val="num" w:pos="2190"/>
        </w:tabs>
        <w:ind w:left="2190" w:hanging="1110"/>
      </w:pPr>
      <w:rPr>
        <w:rFonts w:hint="default"/>
      </w:rPr>
    </w:lvl>
    <w:lvl w:ilvl="2" w:tplc="F498F5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8030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0038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AAEF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289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C8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DC59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DD25B2"/>
    <w:multiLevelType w:val="hybridMultilevel"/>
    <w:tmpl w:val="89002DB4"/>
    <w:lvl w:ilvl="0" w:tplc="8D1601A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3CC465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60F6BFB"/>
    <w:multiLevelType w:val="hybridMultilevel"/>
    <w:tmpl w:val="7D3603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811679"/>
    <w:multiLevelType w:val="hybridMultilevel"/>
    <w:tmpl w:val="F2FAFFB4"/>
    <w:lvl w:ilvl="0" w:tplc="338871C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4DEE60AC"/>
    <w:multiLevelType w:val="hybridMultilevel"/>
    <w:tmpl w:val="D458E350"/>
    <w:lvl w:ilvl="0" w:tplc="22580D9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5408CD"/>
    <w:multiLevelType w:val="hybridMultilevel"/>
    <w:tmpl w:val="ADCE5B22"/>
    <w:lvl w:ilvl="0" w:tplc="22580D9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4544F10"/>
    <w:multiLevelType w:val="hybridMultilevel"/>
    <w:tmpl w:val="26CCA5CC"/>
    <w:lvl w:ilvl="0" w:tplc="47B0AF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BBA9D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15C0B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6A62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62D6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DC826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BAE5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8C17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1CCBE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76E5797"/>
    <w:multiLevelType w:val="hybridMultilevel"/>
    <w:tmpl w:val="8924D10A"/>
    <w:lvl w:ilvl="0" w:tplc="24A05488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5E035D3C"/>
    <w:multiLevelType w:val="hybridMultilevel"/>
    <w:tmpl w:val="065E9858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>
    <w:nsid w:val="5EB337E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ED26E3D"/>
    <w:multiLevelType w:val="hybridMultilevel"/>
    <w:tmpl w:val="B1D257B0"/>
    <w:lvl w:ilvl="0" w:tplc="55BA15A8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2714F15"/>
    <w:multiLevelType w:val="hybridMultilevel"/>
    <w:tmpl w:val="20C8DDA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62F1064A"/>
    <w:multiLevelType w:val="hybridMultilevel"/>
    <w:tmpl w:val="D72426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99251D7"/>
    <w:multiLevelType w:val="hybridMultilevel"/>
    <w:tmpl w:val="E7845A3E"/>
    <w:lvl w:ilvl="0" w:tplc="803AA2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B112708"/>
    <w:multiLevelType w:val="hybridMultilevel"/>
    <w:tmpl w:val="27FC53B4"/>
    <w:lvl w:ilvl="0" w:tplc="22580D9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B322C6D"/>
    <w:multiLevelType w:val="hybridMultilevel"/>
    <w:tmpl w:val="3E22097E"/>
    <w:lvl w:ilvl="0" w:tplc="55BA15A8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EC30B79"/>
    <w:multiLevelType w:val="hybridMultilevel"/>
    <w:tmpl w:val="ABF67C0E"/>
    <w:lvl w:ilvl="0" w:tplc="AC50096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C50096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6FDB69BC"/>
    <w:multiLevelType w:val="hybridMultilevel"/>
    <w:tmpl w:val="2976D6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1E065DC"/>
    <w:multiLevelType w:val="hybridMultilevel"/>
    <w:tmpl w:val="5630F4C0"/>
    <w:lvl w:ilvl="0" w:tplc="51E08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3E4BE6"/>
    <w:multiLevelType w:val="singleLevel"/>
    <w:tmpl w:val="CA50DB4E"/>
    <w:lvl w:ilvl="0">
      <w:start w:val="2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74B46D1"/>
    <w:multiLevelType w:val="hybridMultilevel"/>
    <w:tmpl w:val="0EE4C776"/>
    <w:lvl w:ilvl="0" w:tplc="24A05488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F826D5A"/>
    <w:multiLevelType w:val="hybridMultilevel"/>
    <w:tmpl w:val="E698F4D4"/>
    <w:lvl w:ilvl="0" w:tplc="22580D9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7"/>
  </w:num>
  <w:num w:numId="4">
    <w:abstractNumId w:val="10"/>
  </w:num>
  <w:num w:numId="5">
    <w:abstractNumId w:val="20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14"/>
  </w:num>
  <w:num w:numId="9">
    <w:abstractNumId w:val="5"/>
  </w:num>
  <w:num w:numId="10">
    <w:abstractNumId w:val="26"/>
  </w:num>
  <w:num w:numId="11">
    <w:abstractNumId w:val="21"/>
  </w:num>
  <w:num w:numId="12">
    <w:abstractNumId w:val="6"/>
  </w:num>
  <w:num w:numId="13">
    <w:abstractNumId w:val="18"/>
  </w:num>
  <w:num w:numId="14">
    <w:abstractNumId w:val="19"/>
  </w:num>
  <w:num w:numId="15">
    <w:abstractNumId w:val="28"/>
  </w:num>
  <w:num w:numId="16">
    <w:abstractNumId w:val="24"/>
  </w:num>
  <w:num w:numId="17">
    <w:abstractNumId w:val="2"/>
  </w:num>
  <w:num w:numId="18">
    <w:abstractNumId w:val="13"/>
  </w:num>
  <w:num w:numId="19">
    <w:abstractNumId w:val="29"/>
  </w:num>
  <w:num w:numId="20">
    <w:abstractNumId w:val="23"/>
  </w:num>
  <w:num w:numId="21">
    <w:abstractNumId w:val="1"/>
  </w:num>
  <w:num w:numId="22">
    <w:abstractNumId w:val="30"/>
  </w:num>
  <w:num w:numId="23">
    <w:abstractNumId w:val="8"/>
  </w:num>
  <w:num w:numId="24">
    <w:abstractNumId w:val="12"/>
  </w:num>
  <w:num w:numId="25">
    <w:abstractNumId w:val="11"/>
  </w:num>
  <w:num w:numId="26">
    <w:abstractNumId w:val="16"/>
  </w:num>
  <w:num w:numId="27">
    <w:abstractNumId w:val="25"/>
  </w:num>
  <w:num w:numId="28">
    <w:abstractNumId w:val="15"/>
  </w:num>
  <w:num w:numId="29">
    <w:abstractNumId w:val="32"/>
  </w:num>
  <w:num w:numId="30">
    <w:abstractNumId w:val="27"/>
  </w:num>
  <w:num w:numId="31">
    <w:abstractNumId w:val="9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47F6"/>
    <w:rsid w:val="00000400"/>
    <w:rsid w:val="00006F6B"/>
    <w:rsid w:val="00011440"/>
    <w:rsid w:val="00013887"/>
    <w:rsid w:val="00013A88"/>
    <w:rsid w:val="000208A9"/>
    <w:rsid w:val="00024120"/>
    <w:rsid w:val="00031E2E"/>
    <w:rsid w:val="00034512"/>
    <w:rsid w:val="00040DDB"/>
    <w:rsid w:val="000426B2"/>
    <w:rsid w:val="00043B11"/>
    <w:rsid w:val="00044D88"/>
    <w:rsid w:val="000517BE"/>
    <w:rsid w:val="000517DB"/>
    <w:rsid w:val="00057BD7"/>
    <w:rsid w:val="00061409"/>
    <w:rsid w:val="000660B7"/>
    <w:rsid w:val="00072DA1"/>
    <w:rsid w:val="00076128"/>
    <w:rsid w:val="00081D8A"/>
    <w:rsid w:val="0009041B"/>
    <w:rsid w:val="00096EF5"/>
    <w:rsid w:val="000A12C3"/>
    <w:rsid w:val="000A5F4F"/>
    <w:rsid w:val="000B676F"/>
    <w:rsid w:val="000B72EE"/>
    <w:rsid w:val="000C583C"/>
    <w:rsid w:val="000D183E"/>
    <w:rsid w:val="000D735C"/>
    <w:rsid w:val="000D7A3E"/>
    <w:rsid w:val="000E3508"/>
    <w:rsid w:val="000E47F6"/>
    <w:rsid w:val="000F09CE"/>
    <w:rsid w:val="000F3B5B"/>
    <w:rsid w:val="00100F6C"/>
    <w:rsid w:val="001256F8"/>
    <w:rsid w:val="00133A8A"/>
    <w:rsid w:val="001401D1"/>
    <w:rsid w:val="00141436"/>
    <w:rsid w:val="00146F53"/>
    <w:rsid w:val="0015132D"/>
    <w:rsid w:val="001636D1"/>
    <w:rsid w:val="00167EB4"/>
    <w:rsid w:val="00173174"/>
    <w:rsid w:val="00180F15"/>
    <w:rsid w:val="00182DEB"/>
    <w:rsid w:val="0019095A"/>
    <w:rsid w:val="00190F75"/>
    <w:rsid w:val="00195EC3"/>
    <w:rsid w:val="001A7ABD"/>
    <w:rsid w:val="001B08B3"/>
    <w:rsid w:val="001B2047"/>
    <w:rsid w:val="001C3D5C"/>
    <w:rsid w:val="001C3F91"/>
    <w:rsid w:val="001C558A"/>
    <w:rsid w:val="001D362A"/>
    <w:rsid w:val="001D6879"/>
    <w:rsid w:val="001E56DA"/>
    <w:rsid w:val="001E71FB"/>
    <w:rsid w:val="001F59F4"/>
    <w:rsid w:val="002042DE"/>
    <w:rsid w:val="00211A9D"/>
    <w:rsid w:val="00211E7D"/>
    <w:rsid w:val="00214970"/>
    <w:rsid w:val="002223EF"/>
    <w:rsid w:val="00250582"/>
    <w:rsid w:val="002512A4"/>
    <w:rsid w:val="00251FF4"/>
    <w:rsid w:val="002539CF"/>
    <w:rsid w:val="00257308"/>
    <w:rsid w:val="002578AB"/>
    <w:rsid w:val="002658C7"/>
    <w:rsid w:val="00266B57"/>
    <w:rsid w:val="0027243D"/>
    <w:rsid w:val="0027375A"/>
    <w:rsid w:val="00280123"/>
    <w:rsid w:val="00282E26"/>
    <w:rsid w:val="00283ADF"/>
    <w:rsid w:val="00284AB4"/>
    <w:rsid w:val="00284C7F"/>
    <w:rsid w:val="0029010D"/>
    <w:rsid w:val="002950F8"/>
    <w:rsid w:val="002A06B5"/>
    <w:rsid w:val="002A147D"/>
    <w:rsid w:val="002B4BD0"/>
    <w:rsid w:val="002C6EF1"/>
    <w:rsid w:val="002D354B"/>
    <w:rsid w:val="002E4C53"/>
    <w:rsid w:val="002F408A"/>
    <w:rsid w:val="00302BFB"/>
    <w:rsid w:val="0031047B"/>
    <w:rsid w:val="00317ADC"/>
    <w:rsid w:val="003202AA"/>
    <w:rsid w:val="00324D65"/>
    <w:rsid w:val="0032671B"/>
    <w:rsid w:val="003274C5"/>
    <w:rsid w:val="00330075"/>
    <w:rsid w:val="00331913"/>
    <w:rsid w:val="003366CE"/>
    <w:rsid w:val="00336C14"/>
    <w:rsid w:val="00343DEA"/>
    <w:rsid w:val="00344D44"/>
    <w:rsid w:val="00345912"/>
    <w:rsid w:val="003469E0"/>
    <w:rsid w:val="00351814"/>
    <w:rsid w:val="00353591"/>
    <w:rsid w:val="00353B5F"/>
    <w:rsid w:val="003578EB"/>
    <w:rsid w:val="00361A25"/>
    <w:rsid w:val="00361EB4"/>
    <w:rsid w:val="0037111C"/>
    <w:rsid w:val="003722C0"/>
    <w:rsid w:val="003756BE"/>
    <w:rsid w:val="003773D8"/>
    <w:rsid w:val="00387A08"/>
    <w:rsid w:val="00396A34"/>
    <w:rsid w:val="003A3364"/>
    <w:rsid w:val="003A3C15"/>
    <w:rsid w:val="003C0910"/>
    <w:rsid w:val="003C50A8"/>
    <w:rsid w:val="003E5C38"/>
    <w:rsid w:val="003E761C"/>
    <w:rsid w:val="003F274F"/>
    <w:rsid w:val="003F2D7A"/>
    <w:rsid w:val="003F5C8B"/>
    <w:rsid w:val="00400393"/>
    <w:rsid w:val="004026E5"/>
    <w:rsid w:val="0040559A"/>
    <w:rsid w:val="0041343D"/>
    <w:rsid w:val="0041789B"/>
    <w:rsid w:val="00420007"/>
    <w:rsid w:val="00420B88"/>
    <w:rsid w:val="00423628"/>
    <w:rsid w:val="0042598B"/>
    <w:rsid w:val="00425D92"/>
    <w:rsid w:val="00426199"/>
    <w:rsid w:val="004266E2"/>
    <w:rsid w:val="004302A9"/>
    <w:rsid w:val="004315B2"/>
    <w:rsid w:val="0043264A"/>
    <w:rsid w:val="00444A5F"/>
    <w:rsid w:val="0044677B"/>
    <w:rsid w:val="00446B5C"/>
    <w:rsid w:val="00446CB9"/>
    <w:rsid w:val="00447F2B"/>
    <w:rsid w:val="00454074"/>
    <w:rsid w:val="00455C9F"/>
    <w:rsid w:val="004572C7"/>
    <w:rsid w:val="00461EA0"/>
    <w:rsid w:val="00463D6C"/>
    <w:rsid w:val="00466FF9"/>
    <w:rsid w:val="004700CF"/>
    <w:rsid w:val="004733C2"/>
    <w:rsid w:val="00481022"/>
    <w:rsid w:val="004835DC"/>
    <w:rsid w:val="00487F2D"/>
    <w:rsid w:val="00490DD1"/>
    <w:rsid w:val="0049238F"/>
    <w:rsid w:val="00493995"/>
    <w:rsid w:val="0049481B"/>
    <w:rsid w:val="004A0AE1"/>
    <w:rsid w:val="004A0BA8"/>
    <w:rsid w:val="004A54D3"/>
    <w:rsid w:val="004C391D"/>
    <w:rsid w:val="004E136A"/>
    <w:rsid w:val="004E5DF6"/>
    <w:rsid w:val="004E7C89"/>
    <w:rsid w:val="004F2FCB"/>
    <w:rsid w:val="004F3F45"/>
    <w:rsid w:val="005022DF"/>
    <w:rsid w:val="0050424C"/>
    <w:rsid w:val="00504B3F"/>
    <w:rsid w:val="00507E08"/>
    <w:rsid w:val="00520564"/>
    <w:rsid w:val="00522462"/>
    <w:rsid w:val="005251C4"/>
    <w:rsid w:val="00531B52"/>
    <w:rsid w:val="00535D53"/>
    <w:rsid w:val="00536D4B"/>
    <w:rsid w:val="0053798E"/>
    <w:rsid w:val="005504DC"/>
    <w:rsid w:val="00552CA6"/>
    <w:rsid w:val="00553B70"/>
    <w:rsid w:val="005569BC"/>
    <w:rsid w:val="0056561B"/>
    <w:rsid w:val="00567B67"/>
    <w:rsid w:val="00585ECD"/>
    <w:rsid w:val="00586D07"/>
    <w:rsid w:val="0059189A"/>
    <w:rsid w:val="005918DF"/>
    <w:rsid w:val="005977E0"/>
    <w:rsid w:val="005A3786"/>
    <w:rsid w:val="005A699F"/>
    <w:rsid w:val="005B51E5"/>
    <w:rsid w:val="005B75D8"/>
    <w:rsid w:val="005B7BEB"/>
    <w:rsid w:val="005C65DB"/>
    <w:rsid w:val="005E4749"/>
    <w:rsid w:val="005F0208"/>
    <w:rsid w:val="005F1345"/>
    <w:rsid w:val="005F1551"/>
    <w:rsid w:val="005F6946"/>
    <w:rsid w:val="005F6BA9"/>
    <w:rsid w:val="00600608"/>
    <w:rsid w:val="00601200"/>
    <w:rsid w:val="006027F3"/>
    <w:rsid w:val="00602D0B"/>
    <w:rsid w:val="0060687A"/>
    <w:rsid w:val="0061274A"/>
    <w:rsid w:val="0061315E"/>
    <w:rsid w:val="0061400A"/>
    <w:rsid w:val="006145AC"/>
    <w:rsid w:val="00614918"/>
    <w:rsid w:val="00614940"/>
    <w:rsid w:val="00615315"/>
    <w:rsid w:val="006157FB"/>
    <w:rsid w:val="00616D69"/>
    <w:rsid w:val="00623370"/>
    <w:rsid w:val="00623858"/>
    <w:rsid w:val="0063028F"/>
    <w:rsid w:val="00631EE7"/>
    <w:rsid w:val="00632B64"/>
    <w:rsid w:val="0063360D"/>
    <w:rsid w:val="00641E67"/>
    <w:rsid w:val="006434AB"/>
    <w:rsid w:val="00645F4B"/>
    <w:rsid w:val="006462A0"/>
    <w:rsid w:val="006463C1"/>
    <w:rsid w:val="00647191"/>
    <w:rsid w:val="00653B8E"/>
    <w:rsid w:val="00657E7C"/>
    <w:rsid w:val="006727C6"/>
    <w:rsid w:val="00677095"/>
    <w:rsid w:val="00677DBB"/>
    <w:rsid w:val="0068186E"/>
    <w:rsid w:val="006832E4"/>
    <w:rsid w:val="0068487F"/>
    <w:rsid w:val="006939E1"/>
    <w:rsid w:val="006974E8"/>
    <w:rsid w:val="006A3D6F"/>
    <w:rsid w:val="006A7988"/>
    <w:rsid w:val="006B3825"/>
    <w:rsid w:val="006B4557"/>
    <w:rsid w:val="006C35F8"/>
    <w:rsid w:val="006C4493"/>
    <w:rsid w:val="006D2CCD"/>
    <w:rsid w:val="006D3871"/>
    <w:rsid w:val="006D7C69"/>
    <w:rsid w:val="006F2651"/>
    <w:rsid w:val="006F5B60"/>
    <w:rsid w:val="006F617F"/>
    <w:rsid w:val="006F7EA9"/>
    <w:rsid w:val="00704808"/>
    <w:rsid w:val="007119CD"/>
    <w:rsid w:val="0072055F"/>
    <w:rsid w:val="00721CF3"/>
    <w:rsid w:val="00723112"/>
    <w:rsid w:val="00726015"/>
    <w:rsid w:val="00732297"/>
    <w:rsid w:val="007323D6"/>
    <w:rsid w:val="007341A3"/>
    <w:rsid w:val="0073569B"/>
    <w:rsid w:val="00746C5E"/>
    <w:rsid w:val="007474DE"/>
    <w:rsid w:val="00750EA5"/>
    <w:rsid w:val="007532BC"/>
    <w:rsid w:val="00753B1F"/>
    <w:rsid w:val="00756A88"/>
    <w:rsid w:val="007574E5"/>
    <w:rsid w:val="00761251"/>
    <w:rsid w:val="007613F2"/>
    <w:rsid w:val="007624D5"/>
    <w:rsid w:val="0077340F"/>
    <w:rsid w:val="00773A5D"/>
    <w:rsid w:val="00776D92"/>
    <w:rsid w:val="0078321E"/>
    <w:rsid w:val="007842A9"/>
    <w:rsid w:val="00792462"/>
    <w:rsid w:val="00792F1E"/>
    <w:rsid w:val="00795ABB"/>
    <w:rsid w:val="007963DB"/>
    <w:rsid w:val="007A2224"/>
    <w:rsid w:val="007A3F12"/>
    <w:rsid w:val="007A49A7"/>
    <w:rsid w:val="007A6CE4"/>
    <w:rsid w:val="007B508E"/>
    <w:rsid w:val="007B5F12"/>
    <w:rsid w:val="007B70D1"/>
    <w:rsid w:val="007D5F40"/>
    <w:rsid w:val="007E4D54"/>
    <w:rsid w:val="007E7888"/>
    <w:rsid w:val="00801A5A"/>
    <w:rsid w:val="00802038"/>
    <w:rsid w:val="008057CC"/>
    <w:rsid w:val="00811362"/>
    <w:rsid w:val="00815371"/>
    <w:rsid w:val="00826169"/>
    <w:rsid w:val="00826B01"/>
    <w:rsid w:val="00826DFF"/>
    <w:rsid w:val="0082795C"/>
    <w:rsid w:val="008301F7"/>
    <w:rsid w:val="00834F8D"/>
    <w:rsid w:val="00840CE3"/>
    <w:rsid w:val="008444A4"/>
    <w:rsid w:val="0084461E"/>
    <w:rsid w:val="00851E4A"/>
    <w:rsid w:val="00852A31"/>
    <w:rsid w:val="00855D80"/>
    <w:rsid w:val="00856BA9"/>
    <w:rsid w:val="00860ED0"/>
    <w:rsid w:val="00876256"/>
    <w:rsid w:val="00886143"/>
    <w:rsid w:val="00892033"/>
    <w:rsid w:val="0089233D"/>
    <w:rsid w:val="00895808"/>
    <w:rsid w:val="008B539B"/>
    <w:rsid w:val="008C31BB"/>
    <w:rsid w:val="008C452E"/>
    <w:rsid w:val="008D0C81"/>
    <w:rsid w:val="008D2553"/>
    <w:rsid w:val="008D5E80"/>
    <w:rsid w:val="008E02AD"/>
    <w:rsid w:val="008E1991"/>
    <w:rsid w:val="008F7186"/>
    <w:rsid w:val="008F7B0F"/>
    <w:rsid w:val="009168DD"/>
    <w:rsid w:val="009217FE"/>
    <w:rsid w:val="0092251D"/>
    <w:rsid w:val="0092627B"/>
    <w:rsid w:val="009345D5"/>
    <w:rsid w:val="00941DEB"/>
    <w:rsid w:val="00943B1C"/>
    <w:rsid w:val="00944469"/>
    <w:rsid w:val="009444A5"/>
    <w:rsid w:val="0094479E"/>
    <w:rsid w:val="00946075"/>
    <w:rsid w:val="00965223"/>
    <w:rsid w:val="00966A85"/>
    <w:rsid w:val="009757C3"/>
    <w:rsid w:val="00977A6A"/>
    <w:rsid w:val="00977FEF"/>
    <w:rsid w:val="00984008"/>
    <w:rsid w:val="00990B88"/>
    <w:rsid w:val="009A542E"/>
    <w:rsid w:val="009B1C48"/>
    <w:rsid w:val="009C7D16"/>
    <w:rsid w:val="009D12FD"/>
    <w:rsid w:val="009D1E24"/>
    <w:rsid w:val="009D26EB"/>
    <w:rsid w:val="009D7AE4"/>
    <w:rsid w:val="009F646E"/>
    <w:rsid w:val="00A17413"/>
    <w:rsid w:val="00A21550"/>
    <w:rsid w:val="00A30AA2"/>
    <w:rsid w:val="00A36090"/>
    <w:rsid w:val="00A44A6A"/>
    <w:rsid w:val="00A461E8"/>
    <w:rsid w:val="00A478EF"/>
    <w:rsid w:val="00A5495D"/>
    <w:rsid w:val="00A572CA"/>
    <w:rsid w:val="00A62D46"/>
    <w:rsid w:val="00A66F94"/>
    <w:rsid w:val="00A82D50"/>
    <w:rsid w:val="00A92254"/>
    <w:rsid w:val="00AA1138"/>
    <w:rsid w:val="00AA458B"/>
    <w:rsid w:val="00AA5D7A"/>
    <w:rsid w:val="00AB0109"/>
    <w:rsid w:val="00AB5C96"/>
    <w:rsid w:val="00AB7523"/>
    <w:rsid w:val="00AC5C34"/>
    <w:rsid w:val="00AD5988"/>
    <w:rsid w:val="00AD5E3A"/>
    <w:rsid w:val="00AE0D2E"/>
    <w:rsid w:val="00AE2778"/>
    <w:rsid w:val="00AE53A6"/>
    <w:rsid w:val="00AE7C4B"/>
    <w:rsid w:val="00AF2836"/>
    <w:rsid w:val="00AF4E56"/>
    <w:rsid w:val="00B06CBD"/>
    <w:rsid w:val="00B141AF"/>
    <w:rsid w:val="00B213D8"/>
    <w:rsid w:val="00B316E5"/>
    <w:rsid w:val="00B403E1"/>
    <w:rsid w:val="00B42D11"/>
    <w:rsid w:val="00B4416F"/>
    <w:rsid w:val="00B46A68"/>
    <w:rsid w:val="00B54AC5"/>
    <w:rsid w:val="00B6050E"/>
    <w:rsid w:val="00B613A3"/>
    <w:rsid w:val="00B65810"/>
    <w:rsid w:val="00B66545"/>
    <w:rsid w:val="00B72909"/>
    <w:rsid w:val="00B82F77"/>
    <w:rsid w:val="00B95FC5"/>
    <w:rsid w:val="00B96BDE"/>
    <w:rsid w:val="00BA0428"/>
    <w:rsid w:val="00BA2EFA"/>
    <w:rsid w:val="00BA475D"/>
    <w:rsid w:val="00BB04EB"/>
    <w:rsid w:val="00BB1789"/>
    <w:rsid w:val="00BB3CA1"/>
    <w:rsid w:val="00BB4182"/>
    <w:rsid w:val="00BB57C4"/>
    <w:rsid w:val="00BB5C43"/>
    <w:rsid w:val="00BC3107"/>
    <w:rsid w:val="00BC4B3D"/>
    <w:rsid w:val="00BC4B43"/>
    <w:rsid w:val="00BC641E"/>
    <w:rsid w:val="00BC74FD"/>
    <w:rsid w:val="00BD6379"/>
    <w:rsid w:val="00BE141D"/>
    <w:rsid w:val="00BE25C0"/>
    <w:rsid w:val="00BE2976"/>
    <w:rsid w:val="00C005F8"/>
    <w:rsid w:val="00C0150F"/>
    <w:rsid w:val="00C02636"/>
    <w:rsid w:val="00C06B25"/>
    <w:rsid w:val="00C12E0D"/>
    <w:rsid w:val="00C13D48"/>
    <w:rsid w:val="00C14664"/>
    <w:rsid w:val="00C15B78"/>
    <w:rsid w:val="00C15C60"/>
    <w:rsid w:val="00C17042"/>
    <w:rsid w:val="00C22724"/>
    <w:rsid w:val="00C24C94"/>
    <w:rsid w:val="00C25637"/>
    <w:rsid w:val="00C272B1"/>
    <w:rsid w:val="00C34417"/>
    <w:rsid w:val="00C35EDE"/>
    <w:rsid w:val="00C37A3B"/>
    <w:rsid w:val="00C523B1"/>
    <w:rsid w:val="00C5516B"/>
    <w:rsid w:val="00C64CDF"/>
    <w:rsid w:val="00C75F3E"/>
    <w:rsid w:val="00C81B8B"/>
    <w:rsid w:val="00C82700"/>
    <w:rsid w:val="00C87065"/>
    <w:rsid w:val="00C90D81"/>
    <w:rsid w:val="00C919A2"/>
    <w:rsid w:val="00C91A00"/>
    <w:rsid w:val="00C9445A"/>
    <w:rsid w:val="00C95728"/>
    <w:rsid w:val="00C96A3C"/>
    <w:rsid w:val="00CA095C"/>
    <w:rsid w:val="00CA3783"/>
    <w:rsid w:val="00CA3817"/>
    <w:rsid w:val="00CA6EF4"/>
    <w:rsid w:val="00CB0686"/>
    <w:rsid w:val="00CB1A63"/>
    <w:rsid w:val="00CB2527"/>
    <w:rsid w:val="00CB28FF"/>
    <w:rsid w:val="00CB469D"/>
    <w:rsid w:val="00CC36EF"/>
    <w:rsid w:val="00CC3A82"/>
    <w:rsid w:val="00CD694F"/>
    <w:rsid w:val="00CE6155"/>
    <w:rsid w:val="00CF4176"/>
    <w:rsid w:val="00CF4DF2"/>
    <w:rsid w:val="00D03CD0"/>
    <w:rsid w:val="00D04D84"/>
    <w:rsid w:val="00D05065"/>
    <w:rsid w:val="00D16053"/>
    <w:rsid w:val="00D17AAE"/>
    <w:rsid w:val="00D20172"/>
    <w:rsid w:val="00D30291"/>
    <w:rsid w:val="00D34EF9"/>
    <w:rsid w:val="00D40C74"/>
    <w:rsid w:val="00D43F65"/>
    <w:rsid w:val="00D638DB"/>
    <w:rsid w:val="00D6543A"/>
    <w:rsid w:val="00D70C72"/>
    <w:rsid w:val="00D84DF3"/>
    <w:rsid w:val="00D97BF2"/>
    <w:rsid w:val="00DA164F"/>
    <w:rsid w:val="00DA25C6"/>
    <w:rsid w:val="00DB0374"/>
    <w:rsid w:val="00DB47DB"/>
    <w:rsid w:val="00DC38C3"/>
    <w:rsid w:val="00DC47D0"/>
    <w:rsid w:val="00DC75D6"/>
    <w:rsid w:val="00DD1C84"/>
    <w:rsid w:val="00DD22CC"/>
    <w:rsid w:val="00DE1BF4"/>
    <w:rsid w:val="00DF192E"/>
    <w:rsid w:val="00DF24F6"/>
    <w:rsid w:val="00DF5A31"/>
    <w:rsid w:val="00DF5BFC"/>
    <w:rsid w:val="00E14340"/>
    <w:rsid w:val="00E14C27"/>
    <w:rsid w:val="00E15471"/>
    <w:rsid w:val="00E23B12"/>
    <w:rsid w:val="00E262C3"/>
    <w:rsid w:val="00E270F5"/>
    <w:rsid w:val="00E27E88"/>
    <w:rsid w:val="00E3055D"/>
    <w:rsid w:val="00E3630A"/>
    <w:rsid w:val="00E41542"/>
    <w:rsid w:val="00E4702F"/>
    <w:rsid w:val="00E52950"/>
    <w:rsid w:val="00E537F7"/>
    <w:rsid w:val="00E6037C"/>
    <w:rsid w:val="00E62F98"/>
    <w:rsid w:val="00E66B26"/>
    <w:rsid w:val="00E738B8"/>
    <w:rsid w:val="00E82EE6"/>
    <w:rsid w:val="00E917D1"/>
    <w:rsid w:val="00E93B56"/>
    <w:rsid w:val="00EB078F"/>
    <w:rsid w:val="00EB659B"/>
    <w:rsid w:val="00EB7249"/>
    <w:rsid w:val="00EB7CF0"/>
    <w:rsid w:val="00EC3285"/>
    <w:rsid w:val="00ED77D6"/>
    <w:rsid w:val="00ED7F72"/>
    <w:rsid w:val="00EE0CED"/>
    <w:rsid w:val="00EF2BAE"/>
    <w:rsid w:val="00EF5830"/>
    <w:rsid w:val="00F03CA5"/>
    <w:rsid w:val="00F20185"/>
    <w:rsid w:val="00F23909"/>
    <w:rsid w:val="00F27A5E"/>
    <w:rsid w:val="00F313A8"/>
    <w:rsid w:val="00F34E6B"/>
    <w:rsid w:val="00F359A2"/>
    <w:rsid w:val="00F3625B"/>
    <w:rsid w:val="00F50C8F"/>
    <w:rsid w:val="00F52F81"/>
    <w:rsid w:val="00F55452"/>
    <w:rsid w:val="00F57CCA"/>
    <w:rsid w:val="00F60B5E"/>
    <w:rsid w:val="00F62452"/>
    <w:rsid w:val="00F64265"/>
    <w:rsid w:val="00F65C19"/>
    <w:rsid w:val="00F719D7"/>
    <w:rsid w:val="00F74CC8"/>
    <w:rsid w:val="00F74DE3"/>
    <w:rsid w:val="00F77DB4"/>
    <w:rsid w:val="00F81C38"/>
    <w:rsid w:val="00F96589"/>
    <w:rsid w:val="00F97221"/>
    <w:rsid w:val="00FA59CE"/>
    <w:rsid w:val="00FA70F7"/>
    <w:rsid w:val="00FA7FF7"/>
    <w:rsid w:val="00FB4789"/>
    <w:rsid w:val="00FB7640"/>
    <w:rsid w:val="00FC1094"/>
    <w:rsid w:val="00FC3405"/>
    <w:rsid w:val="00FC4DB6"/>
    <w:rsid w:val="00FD2241"/>
    <w:rsid w:val="00FD4F5F"/>
    <w:rsid w:val="00FE04BB"/>
    <w:rsid w:val="00FE2732"/>
    <w:rsid w:val="00FE3B14"/>
    <w:rsid w:val="00FF6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74E5"/>
  </w:style>
  <w:style w:type="paragraph" w:styleId="1">
    <w:name w:val="heading 1"/>
    <w:basedOn w:val="a"/>
    <w:next w:val="a"/>
    <w:qFormat/>
    <w:rsid w:val="007574E5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574E5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7574E5"/>
    <w:pPr>
      <w:keepNext/>
      <w:jc w:val="center"/>
      <w:outlineLvl w:val="2"/>
    </w:pPr>
    <w:rPr>
      <w:b/>
      <w:color w:val="FF0000"/>
      <w:sz w:val="28"/>
    </w:rPr>
  </w:style>
  <w:style w:type="paragraph" w:styleId="4">
    <w:name w:val="heading 4"/>
    <w:basedOn w:val="a"/>
    <w:next w:val="a"/>
    <w:qFormat/>
    <w:rsid w:val="007574E5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7574E5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7574E5"/>
    <w:pPr>
      <w:keepNext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qFormat/>
    <w:rsid w:val="00F3625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F3625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7574E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574E5"/>
    <w:pPr>
      <w:tabs>
        <w:tab w:val="center" w:pos="4536"/>
        <w:tab w:val="right" w:pos="9072"/>
      </w:tabs>
    </w:pPr>
  </w:style>
  <w:style w:type="paragraph" w:styleId="a4">
    <w:name w:val="Body Text"/>
    <w:basedOn w:val="a"/>
    <w:rsid w:val="007574E5"/>
    <w:rPr>
      <w:sz w:val="28"/>
    </w:rPr>
  </w:style>
  <w:style w:type="paragraph" w:styleId="a5">
    <w:name w:val="header"/>
    <w:basedOn w:val="a"/>
    <w:rsid w:val="007574E5"/>
    <w:pPr>
      <w:tabs>
        <w:tab w:val="center" w:pos="4153"/>
        <w:tab w:val="right" w:pos="8306"/>
      </w:tabs>
    </w:pPr>
  </w:style>
  <w:style w:type="paragraph" w:styleId="20">
    <w:name w:val="Body Text 2"/>
    <w:basedOn w:val="a"/>
    <w:rsid w:val="007574E5"/>
    <w:pPr>
      <w:jc w:val="center"/>
    </w:pPr>
    <w:rPr>
      <w:rFonts w:ascii="Arial" w:hAnsi="Arial"/>
      <w:b/>
      <w:emboss/>
      <w:color w:val="FF0000"/>
      <w:sz w:val="24"/>
    </w:rPr>
  </w:style>
  <w:style w:type="character" w:styleId="a6">
    <w:name w:val="page number"/>
    <w:basedOn w:val="a0"/>
    <w:rsid w:val="007574E5"/>
  </w:style>
  <w:style w:type="paragraph" w:styleId="a7">
    <w:name w:val="Body Text Indent"/>
    <w:basedOn w:val="a"/>
    <w:rsid w:val="007574E5"/>
    <w:pPr>
      <w:ind w:firstLine="720"/>
      <w:jc w:val="both"/>
    </w:pPr>
    <w:rPr>
      <w:rFonts w:ascii="Arial" w:hAnsi="Arial"/>
      <w:sz w:val="28"/>
    </w:rPr>
  </w:style>
  <w:style w:type="paragraph" w:styleId="30">
    <w:name w:val="Body Text 3"/>
    <w:basedOn w:val="a"/>
    <w:rsid w:val="007574E5"/>
    <w:pPr>
      <w:jc w:val="both"/>
    </w:pPr>
    <w:rPr>
      <w:rFonts w:ascii="Arial" w:hAnsi="Arial"/>
      <w:sz w:val="26"/>
    </w:rPr>
  </w:style>
  <w:style w:type="paragraph" w:styleId="a8">
    <w:name w:val="Balloon Text"/>
    <w:basedOn w:val="a"/>
    <w:semiHidden/>
    <w:rsid w:val="007574E5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rsid w:val="00266B57"/>
    <w:pPr>
      <w:spacing w:after="120" w:line="480" w:lineRule="auto"/>
      <w:ind w:left="283"/>
    </w:pPr>
  </w:style>
  <w:style w:type="character" w:styleId="a9">
    <w:name w:val="footnote reference"/>
    <w:basedOn w:val="a0"/>
    <w:semiHidden/>
    <w:rsid w:val="007574E5"/>
    <w:rPr>
      <w:vertAlign w:val="superscript"/>
    </w:rPr>
  </w:style>
  <w:style w:type="character" w:styleId="aa">
    <w:name w:val="Hyperlink"/>
    <w:basedOn w:val="a0"/>
    <w:rsid w:val="007574E5"/>
    <w:rPr>
      <w:color w:val="0000FF"/>
      <w:u w:val="single"/>
    </w:rPr>
  </w:style>
  <w:style w:type="paragraph" w:styleId="ab">
    <w:name w:val="caption"/>
    <w:basedOn w:val="a"/>
    <w:next w:val="a"/>
    <w:qFormat/>
    <w:rsid w:val="00266B57"/>
    <w:pPr>
      <w:ind w:left="5580"/>
      <w:jc w:val="both"/>
    </w:pPr>
    <w:rPr>
      <w:sz w:val="28"/>
      <w:szCs w:val="24"/>
    </w:rPr>
  </w:style>
  <w:style w:type="paragraph" w:customStyle="1" w:styleId="ConsNormal">
    <w:name w:val="ConsNormal"/>
    <w:rsid w:val="001D68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1D687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D687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c">
    <w:name w:val="Normal (Web)"/>
    <w:basedOn w:val="a"/>
    <w:rsid w:val="00AE53A6"/>
    <w:pPr>
      <w:spacing w:before="100" w:beforeAutospacing="1" w:after="100" w:afterAutospacing="1"/>
    </w:pPr>
    <w:rPr>
      <w:sz w:val="24"/>
      <w:szCs w:val="24"/>
    </w:rPr>
  </w:style>
  <w:style w:type="paragraph" w:customStyle="1" w:styleId="author">
    <w:name w:val="author"/>
    <w:basedOn w:val="a"/>
    <w:rsid w:val="00AE53A6"/>
    <w:pPr>
      <w:spacing w:before="10" w:after="10"/>
      <w:ind w:left="101"/>
    </w:pPr>
    <w:rPr>
      <w:rFonts w:ascii="Arial" w:hAnsi="Arial" w:cs="Arial"/>
      <w:color w:val="000000"/>
      <w:sz w:val="19"/>
      <w:szCs w:val="19"/>
    </w:rPr>
  </w:style>
  <w:style w:type="character" w:styleId="ad">
    <w:name w:val="Strong"/>
    <w:basedOn w:val="a0"/>
    <w:qFormat/>
    <w:rsid w:val="00AE53A6"/>
    <w:rPr>
      <w:b/>
      <w:bCs/>
    </w:rPr>
  </w:style>
  <w:style w:type="paragraph" w:styleId="ae">
    <w:name w:val="Title"/>
    <w:basedOn w:val="a"/>
    <w:qFormat/>
    <w:rsid w:val="00F3625B"/>
    <w:pPr>
      <w:jc w:val="center"/>
    </w:pPr>
    <w:rPr>
      <w:b/>
      <w:bCs/>
      <w:i/>
      <w:iCs/>
      <w:sz w:val="32"/>
      <w:szCs w:val="32"/>
    </w:rPr>
  </w:style>
  <w:style w:type="paragraph" w:styleId="31">
    <w:name w:val="Body Text Indent 3"/>
    <w:basedOn w:val="a"/>
    <w:rsid w:val="00F3625B"/>
    <w:pPr>
      <w:ind w:firstLine="567"/>
      <w:jc w:val="both"/>
    </w:pPr>
    <w:rPr>
      <w:i/>
      <w:iCs/>
      <w:sz w:val="24"/>
      <w:szCs w:val="24"/>
    </w:rPr>
  </w:style>
  <w:style w:type="paragraph" w:customStyle="1" w:styleId="10">
    <w:name w:val="Основной текст с отступом1"/>
    <w:basedOn w:val="a"/>
    <w:rsid w:val="00F3625B"/>
    <w:pPr>
      <w:ind w:firstLine="426"/>
      <w:jc w:val="both"/>
    </w:pPr>
    <w:rPr>
      <w:rFonts w:ascii="Arial" w:hAnsi="Arial" w:cs="Arial"/>
      <w:sz w:val="24"/>
      <w:szCs w:val="24"/>
    </w:rPr>
  </w:style>
  <w:style w:type="character" w:customStyle="1" w:styleId="af">
    <w:name w:val="номер страницы"/>
    <w:basedOn w:val="a0"/>
    <w:rsid w:val="00F3625B"/>
  </w:style>
  <w:style w:type="paragraph" w:styleId="af0">
    <w:name w:val="Plain Text"/>
    <w:basedOn w:val="a"/>
    <w:rsid w:val="00F3625B"/>
    <w:rPr>
      <w:rFonts w:ascii="Courier New" w:hAnsi="Courier New" w:cs="Courier New"/>
    </w:rPr>
  </w:style>
  <w:style w:type="paragraph" w:customStyle="1" w:styleId="caaieiaie4">
    <w:name w:val="caaieiaie 4"/>
    <w:basedOn w:val="a"/>
    <w:next w:val="a"/>
    <w:rsid w:val="00F3625B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24"/>
      <w:szCs w:val="24"/>
    </w:rPr>
  </w:style>
  <w:style w:type="paragraph" w:customStyle="1" w:styleId="Heading">
    <w:name w:val="Heading"/>
    <w:rsid w:val="00F3625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1">
    <w:name w:val="1"/>
    <w:basedOn w:val="a"/>
    <w:next w:val="ac"/>
    <w:rsid w:val="00F3625B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FollowedHyperlink"/>
    <w:basedOn w:val="a0"/>
    <w:rsid w:val="00F3625B"/>
    <w:rPr>
      <w:color w:val="800080"/>
      <w:u w:val="single"/>
    </w:rPr>
  </w:style>
  <w:style w:type="paragraph" w:styleId="af2">
    <w:name w:val="Block Text"/>
    <w:basedOn w:val="a"/>
    <w:rsid w:val="00F3625B"/>
    <w:pPr>
      <w:tabs>
        <w:tab w:val="left" w:pos="0"/>
      </w:tabs>
      <w:overflowPunct w:val="0"/>
      <w:autoSpaceDE w:val="0"/>
      <w:autoSpaceDN w:val="0"/>
      <w:adjustRightInd w:val="0"/>
      <w:ind w:left="-284" w:right="-285" w:firstLine="851"/>
      <w:jc w:val="both"/>
      <w:textAlignment w:val="baseline"/>
    </w:pPr>
    <w:rPr>
      <w:rFonts w:ascii="Arial" w:hAnsi="Arial" w:cs="Arial"/>
      <w:sz w:val="27"/>
      <w:szCs w:val="27"/>
    </w:rPr>
  </w:style>
  <w:style w:type="paragraph" w:customStyle="1" w:styleId="ConsPlusNormal">
    <w:name w:val="ConsPlusNormal"/>
    <w:rsid w:val="00F3625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pt">
    <w:name w:val="Обычный + 13 pt"/>
    <w:aliases w:val="курсив"/>
    <w:basedOn w:val="a"/>
    <w:rsid w:val="00F3625B"/>
    <w:pPr>
      <w:tabs>
        <w:tab w:val="num" w:pos="993"/>
        <w:tab w:val="num" w:pos="1211"/>
      </w:tabs>
      <w:ind w:left="540"/>
      <w:jc w:val="both"/>
    </w:pPr>
    <w:rPr>
      <w:i/>
      <w:iCs/>
      <w:sz w:val="28"/>
      <w:szCs w:val="28"/>
    </w:rPr>
  </w:style>
  <w:style w:type="paragraph" w:customStyle="1" w:styleId="12">
    <w:name w:val="Обычный1"/>
    <w:rsid w:val="00F3625B"/>
    <w:pPr>
      <w:widowControl w:val="0"/>
    </w:pPr>
    <w:rPr>
      <w:sz w:val="24"/>
      <w:szCs w:val="24"/>
    </w:rPr>
  </w:style>
  <w:style w:type="paragraph" w:customStyle="1" w:styleId="ConsPlusTitle">
    <w:name w:val="ConsPlusTitle"/>
    <w:rsid w:val="00F3625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3">
    <w:name w:val="Îñíîâíîé òåêñò"/>
    <w:basedOn w:val="a"/>
    <w:rsid w:val="00F3625B"/>
    <w:pPr>
      <w:widowControl w:val="0"/>
      <w:jc w:val="both"/>
    </w:pPr>
    <w:rPr>
      <w:sz w:val="28"/>
      <w:szCs w:val="28"/>
    </w:rPr>
  </w:style>
  <w:style w:type="paragraph" w:customStyle="1" w:styleId="BodyTextKeep">
    <w:name w:val="Body Text Keep"/>
    <w:basedOn w:val="a4"/>
    <w:rsid w:val="00F3625B"/>
    <w:pPr>
      <w:spacing w:before="120" w:after="120"/>
      <w:jc w:val="both"/>
    </w:pPr>
    <w:rPr>
      <w:spacing w:val="-5"/>
      <w:sz w:val="24"/>
      <w:szCs w:val="24"/>
      <w:lang w:eastAsia="en-US"/>
    </w:rPr>
  </w:style>
  <w:style w:type="paragraph" w:customStyle="1" w:styleId="ConsPlusNonformat">
    <w:name w:val="ConsPlusNonformat"/>
    <w:rsid w:val="00F362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4">
    <w:name w:val="Цветовое выделение"/>
    <w:rsid w:val="00F3625B"/>
    <w:rPr>
      <w:b/>
      <w:bCs/>
      <w:color w:val="000080"/>
      <w:sz w:val="20"/>
      <w:szCs w:val="20"/>
    </w:rPr>
  </w:style>
  <w:style w:type="paragraph" w:customStyle="1" w:styleId="af5">
    <w:name w:val="Комментарий"/>
    <w:basedOn w:val="a"/>
    <w:next w:val="a"/>
    <w:rsid w:val="00F3625B"/>
    <w:pPr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22">
    <w:name w:val="заголовок 2"/>
    <w:basedOn w:val="a"/>
    <w:next w:val="a"/>
    <w:rsid w:val="00F3625B"/>
    <w:pPr>
      <w:keepNext/>
      <w:ind w:left="4320"/>
      <w:jc w:val="center"/>
    </w:pPr>
    <w:rPr>
      <w:b/>
      <w:bCs/>
      <w:i/>
      <w:iCs/>
      <w:sz w:val="24"/>
      <w:szCs w:val="24"/>
    </w:rPr>
  </w:style>
  <w:style w:type="paragraph" w:customStyle="1" w:styleId="npb">
    <w:name w:val="npb"/>
    <w:basedOn w:val="a"/>
    <w:rsid w:val="00F3625B"/>
    <w:pPr>
      <w:spacing w:before="20" w:after="20"/>
      <w:jc w:val="center"/>
    </w:pPr>
    <w:rPr>
      <w:b/>
      <w:bCs/>
      <w:color w:val="800000"/>
      <w:sz w:val="28"/>
      <w:szCs w:val="28"/>
    </w:rPr>
  </w:style>
  <w:style w:type="paragraph" w:customStyle="1" w:styleId="ea2">
    <w:name w:val="заголово†ea 2"/>
    <w:basedOn w:val="12"/>
    <w:next w:val="12"/>
    <w:rsid w:val="00F3625B"/>
    <w:pPr>
      <w:keepNext/>
      <w:tabs>
        <w:tab w:val="left" w:pos="360"/>
      </w:tabs>
      <w:ind w:left="283" w:hanging="283"/>
      <w:jc w:val="center"/>
    </w:pPr>
    <w:rPr>
      <w:rFonts w:ascii="Courier New" w:hAnsi="Courier New" w:cs="Courier New"/>
      <w:sz w:val="20"/>
      <w:szCs w:val="20"/>
      <w:u w:val="single"/>
    </w:rPr>
  </w:style>
  <w:style w:type="paragraph" w:styleId="23">
    <w:name w:val="List 2"/>
    <w:basedOn w:val="a"/>
    <w:rsid w:val="00F3625B"/>
    <w:pPr>
      <w:ind w:left="566" w:hanging="283"/>
    </w:pPr>
  </w:style>
  <w:style w:type="paragraph" w:customStyle="1" w:styleId="210">
    <w:name w:val="Основной текст 21"/>
    <w:basedOn w:val="a"/>
    <w:rsid w:val="00F3625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211">
    <w:name w:val="Основной текст с отступом 21"/>
    <w:basedOn w:val="a"/>
    <w:rsid w:val="00F3625B"/>
    <w:pPr>
      <w:widowControl w:val="0"/>
      <w:ind w:firstLine="567"/>
      <w:jc w:val="both"/>
    </w:pPr>
    <w:rPr>
      <w:sz w:val="28"/>
    </w:rPr>
  </w:style>
  <w:style w:type="paragraph" w:customStyle="1" w:styleId="24">
    <w:name w:val="Обычный2"/>
    <w:rsid w:val="00F3625B"/>
  </w:style>
  <w:style w:type="paragraph" w:customStyle="1" w:styleId="13">
    <w:name w:val="Цитата1"/>
    <w:basedOn w:val="a"/>
    <w:rsid w:val="00F3625B"/>
    <w:pPr>
      <w:tabs>
        <w:tab w:val="left" w:pos="0"/>
      </w:tabs>
      <w:overflowPunct w:val="0"/>
      <w:autoSpaceDE w:val="0"/>
      <w:autoSpaceDN w:val="0"/>
      <w:adjustRightInd w:val="0"/>
      <w:ind w:left="-284" w:right="-285" w:firstLine="851"/>
      <w:jc w:val="both"/>
      <w:textAlignment w:val="baseline"/>
    </w:pPr>
    <w:rPr>
      <w:rFonts w:ascii="Arial" w:hAnsi="Arial"/>
      <w:sz w:val="27"/>
    </w:rPr>
  </w:style>
  <w:style w:type="paragraph" w:customStyle="1" w:styleId="14">
    <w:name w:val="Текст1"/>
    <w:basedOn w:val="a"/>
    <w:rsid w:val="002A06B5"/>
    <w:pPr>
      <w:widowControl w:val="0"/>
    </w:pPr>
    <w:rPr>
      <w:rFonts w:ascii="Courier New" w:hAnsi="Courier New" w:cs="Courier New"/>
    </w:rPr>
  </w:style>
  <w:style w:type="paragraph" w:customStyle="1" w:styleId="f22">
    <w:name w:val="Основной текст с о?f2ступом 2"/>
    <w:basedOn w:val="a"/>
    <w:rsid w:val="00ED7F72"/>
    <w:pPr>
      <w:widowControl w:val="0"/>
      <w:ind w:firstLine="851"/>
    </w:pPr>
    <w:rPr>
      <w:snapToGrid w:val="0"/>
      <w:sz w:val="28"/>
    </w:rPr>
  </w:style>
  <w:style w:type="paragraph" w:styleId="af6">
    <w:name w:val="footnote text"/>
    <w:basedOn w:val="a"/>
    <w:semiHidden/>
    <w:rsid w:val="005F6946"/>
  </w:style>
  <w:style w:type="table" w:styleId="af7">
    <w:name w:val="Table Grid"/>
    <w:basedOn w:val="a1"/>
    <w:rsid w:val="009345D5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Знак"/>
    <w:basedOn w:val="a"/>
    <w:rsid w:val="001C3D5C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9">
    <w:name w:val="Знак"/>
    <w:basedOn w:val="a"/>
    <w:rsid w:val="00860E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5">
    <w:name w:val="Знак Знак1 Знак Знак Знак Знак"/>
    <w:basedOn w:val="a"/>
    <w:rsid w:val="00D638D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11505">
              <w:marLeft w:val="0"/>
              <w:marRight w:val="0"/>
              <w:marTop w:val="0"/>
              <w:marBottom w:val="1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5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sunm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1064;&#1072;&#1073;&#1083;&#1086;&#1085;&#1099;\&#1052;&#1063;&#1057;%20&#1096;&#1090;&#1072;&#1084;&#1087;%20&#1089;%20&#1082;&#1086;&#1083;&#1086;&#1089;&#1100;&#1103;&#1084;&#108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784DD4F-5B88-49C6-B2A6-D94AE9B52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МЧС штамп с колосьями</Template>
  <TotalTime>381</TotalTime>
  <Pages>3</Pages>
  <Words>583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 В Д</vt:lpstr>
    </vt:vector>
  </TitlesOfParts>
  <Company> </Company>
  <LinksUpToDate>false</LinksUpToDate>
  <CharactersWithSpaces>5028</CharactersWithSpaces>
  <SharedDoc>false</SharedDoc>
  <HLinks>
    <vt:vector size="24" baseType="variant">
      <vt:variant>
        <vt:i4>4587543</vt:i4>
      </vt:variant>
      <vt:variant>
        <vt:i4>12</vt:i4>
      </vt:variant>
      <vt:variant>
        <vt:i4>0</vt:i4>
      </vt:variant>
      <vt:variant>
        <vt:i4>5</vt:i4>
      </vt:variant>
      <vt:variant>
        <vt:lpwstr>../НСИС 2-2009/НСИС 2-2009/NPB/255-99.htm</vt:lpwstr>
      </vt:variant>
      <vt:variant>
        <vt:lpwstr/>
      </vt:variant>
      <vt:variant>
        <vt:i4>2293854</vt:i4>
      </vt:variant>
      <vt:variant>
        <vt:i4>9</vt:i4>
      </vt:variant>
      <vt:variant>
        <vt:i4>0</vt:i4>
      </vt:variant>
      <vt:variant>
        <vt:i4>5</vt:i4>
      </vt:variant>
      <vt:variant>
        <vt:lpwstr>../НСИС 2-2009/НСИС 2-2009/TexReg/gost_r/53322.pdf</vt:lpwstr>
      </vt:variant>
      <vt:variant>
        <vt:lpwstr/>
      </vt:variant>
      <vt:variant>
        <vt:i4>2293776</vt:i4>
      </vt:variant>
      <vt:variant>
        <vt:i4>6</vt:i4>
      </vt:variant>
      <vt:variant>
        <vt:i4>0</vt:i4>
      </vt:variant>
      <vt:variant>
        <vt:i4>5</vt:i4>
      </vt:variant>
      <vt:variant>
        <vt:lpwstr>mailto:ugpnuln@mail.ru</vt:lpwstr>
      </vt:variant>
      <vt:variant>
        <vt:lpwstr/>
      </vt:variant>
      <vt:variant>
        <vt:i4>7667755</vt:i4>
      </vt:variant>
      <vt:variant>
        <vt:i4>3</vt:i4>
      </vt:variant>
      <vt:variant>
        <vt:i4>0</vt:i4>
      </vt:variant>
      <vt:variant>
        <vt:i4>5</vt:i4>
      </vt:variant>
      <vt:variant>
        <vt:lpwstr>http://www.ugpn.ru/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 В Д</dc:title>
  <dc:subject/>
  <dc:creator>User</dc:creator>
  <cp:keywords/>
  <dc:description/>
  <cp:lastModifiedBy>User</cp:lastModifiedBy>
  <cp:revision>28</cp:revision>
  <cp:lastPrinted>2009-12-09T12:17:00Z</cp:lastPrinted>
  <dcterms:created xsi:type="dcterms:W3CDTF">2009-11-19T09:28:00Z</dcterms:created>
  <dcterms:modified xsi:type="dcterms:W3CDTF">2009-12-23T12:16:00Z</dcterms:modified>
</cp:coreProperties>
</file>