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6DB" w:rsidRDefault="00D606DB" w:rsidP="005E4D8F">
      <w:pPr>
        <w:keepNext/>
        <w:ind w:left="9800" w:right="-30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                    ПРИЛОЖЕНИЕ </w:t>
      </w:r>
    </w:p>
    <w:p w:rsidR="00D606DB" w:rsidRDefault="00D606DB" w:rsidP="005E4D8F">
      <w:pPr>
        <w:keepNext/>
        <w:ind w:left="10000" w:right="-3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к постановлению администрации муниципального образования «Карсунский район» Ульяновской области</w:t>
      </w:r>
    </w:p>
    <w:p w:rsidR="00D606DB" w:rsidRDefault="00D606DB" w:rsidP="005E4D8F">
      <w:pPr>
        <w:keepNext/>
        <w:ind w:left="10000" w:right="-30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              ________№_________</w:t>
      </w:r>
    </w:p>
    <w:p w:rsidR="00D606DB" w:rsidRPr="00412678" w:rsidRDefault="00D606DB" w:rsidP="005E4D8F">
      <w:pPr>
        <w:keepNext/>
        <w:ind w:left="10490" w:right="-3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«</w:t>
      </w:r>
      <w:r w:rsidRPr="00412678">
        <w:rPr>
          <w:rFonts w:ascii="Times New Roman" w:hAnsi="Times New Roman" w:cs="Times New Roman"/>
          <w:color w:val="0D0D0D"/>
          <w:sz w:val="28"/>
          <w:szCs w:val="28"/>
        </w:rPr>
        <w:t>ПРИЛОЖЕНИЕ № 2</w:t>
      </w:r>
    </w:p>
    <w:p w:rsidR="00D606DB" w:rsidRPr="00412678" w:rsidRDefault="00D606DB" w:rsidP="005E4D8F">
      <w:pPr>
        <w:keepNext/>
        <w:ind w:left="10490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D606DB" w:rsidRPr="00412678" w:rsidRDefault="00D606DB" w:rsidP="005E4D8F">
      <w:pPr>
        <w:keepNext/>
        <w:ind w:left="10490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                </w:t>
      </w:r>
      <w:r w:rsidRPr="00412678">
        <w:rPr>
          <w:rFonts w:ascii="Times New Roman" w:hAnsi="Times New Roman" w:cs="Times New Roman"/>
          <w:color w:val="0D0D0D"/>
          <w:sz w:val="28"/>
          <w:szCs w:val="28"/>
        </w:rPr>
        <w:t>к Программе</w:t>
      </w:r>
    </w:p>
    <w:p w:rsidR="00D606DB" w:rsidRPr="00412678" w:rsidRDefault="00D606DB" w:rsidP="00412678">
      <w:pPr>
        <w:keepNext/>
        <w:ind w:right="-1023" w:firstLine="11482"/>
        <w:rPr>
          <w:rFonts w:ascii="Times New Roman" w:hAnsi="Times New Roman" w:cs="Times New Roman"/>
          <w:b/>
          <w:color w:val="0D0D0D"/>
          <w:szCs w:val="20"/>
        </w:rPr>
      </w:pPr>
    </w:p>
    <w:p w:rsidR="00D606DB" w:rsidRPr="00412678" w:rsidRDefault="00D606DB" w:rsidP="00412678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678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Перечень мероприятий </w:t>
      </w:r>
      <w:r w:rsidRPr="00412678">
        <w:rPr>
          <w:rFonts w:ascii="Times New Roman" w:hAnsi="Times New Roman" w:cs="Times New Roman"/>
          <w:b/>
          <w:bCs/>
          <w:color w:val="0D0D0D"/>
          <w:sz w:val="28"/>
          <w:szCs w:val="28"/>
        </w:rPr>
        <w:t xml:space="preserve">муниципальной программы </w:t>
      </w:r>
      <w:r w:rsidRPr="00412678">
        <w:rPr>
          <w:rFonts w:ascii="Times New Roman" w:hAnsi="Times New Roman" w:cs="Times New Roman"/>
          <w:b/>
          <w:sz w:val="28"/>
          <w:szCs w:val="28"/>
        </w:rPr>
        <w:t>«Развитие жилищно-коммунального хозяйства в муниципальном образовании «Карсунский район»</w:t>
      </w:r>
      <w:r>
        <w:rPr>
          <w:rFonts w:ascii="Times New Roman" w:hAnsi="Times New Roman" w:cs="Times New Roman"/>
          <w:b/>
          <w:sz w:val="28"/>
          <w:szCs w:val="28"/>
        </w:rPr>
        <w:t xml:space="preserve"> Ульяновской области</w:t>
      </w:r>
      <w:r w:rsidRPr="00412678">
        <w:rPr>
          <w:rFonts w:ascii="Times New Roman" w:hAnsi="Times New Roman" w:cs="Times New Roman"/>
          <w:b/>
          <w:sz w:val="28"/>
          <w:szCs w:val="28"/>
        </w:rPr>
        <w:t xml:space="preserve"> и муниципальном образовании Карсунское городское поселение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Карсунского района Ульяновской области</w:t>
      </w:r>
      <w:r w:rsidRPr="00412678">
        <w:rPr>
          <w:rFonts w:ascii="Times New Roman" w:hAnsi="Times New Roman" w:cs="Times New Roman"/>
          <w:b/>
          <w:sz w:val="28"/>
          <w:szCs w:val="28"/>
        </w:rPr>
        <w:t xml:space="preserve"> на 201</w:t>
      </w:r>
      <w:r>
        <w:rPr>
          <w:rFonts w:ascii="Times New Roman" w:hAnsi="Times New Roman" w:cs="Times New Roman"/>
          <w:b/>
          <w:sz w:val="28"/>
          <w:szCs w:val="28"/>
        </w:rPr>
        <w:t>9-2023</w:t>
      </w:r>
      <w:r w:rsidRPr="00412678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tbl>
      <w:tblPr>
        <w:tblW w:w="14769" w:type="dxa"/>
        <w:jc w:val="center"/>
        <w:tblInd w:w="688" w:type="dxa"/>
        <w:tblLayout w:type="fixed"/>
        <w:tblLook w:val="0000"/>
      </w:tblPr>
      <w:tblGrid>
        <w:gridCol w:w="382"/>
        <w:gridCol w:w="4136"/>
        <w:gridCol w:w="800"/>
        <w:gridCol w:w="833"/>
        <w:gridCol w:w="1066"/>
        <w:gridCol w:w="1019"/>
        <w:gridCol w:w="999"/>
        <w:gridCol w:w="800"/>
        <w:gridCol w:w="984"/>
        <w:gridCol w:w="817"/>
        <w:gridCol w:w="983"/>
        <w:gridCol w:w="981"/>
        <w:gridCol w:w="969"/>
      </w:tblGrid>
      <w:tr w:rsidR="00D606DB" w:rsidRPr="00F74D7A" w:rsidTr="007A0574">
        <w:trPr>
          <w:trHeight w:val="178"/>
          <w:jc w:val="center"/>
        </w:trPr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F74D7A" w:rsidRDefault="00D606DB" w:rsidP="00E20904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№ п/п</w:t>
            </w:r>
          </w:p>
        </w:tc>
        <w:tc>
          <w:tcPr>
            <w:tcW w:w="4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Наименование объектов</w:t>
            </w:r>
          </w:p>
        </w:tc>
        <w:tc>
          <w:tcPr>
            <w:tcW w:w="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420173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Всего</w:t>
            </w:r>
          </w:p>
          <w:p w:rsidR="00D606DB" w:rsidRPr="00F74D7A" w:rsidRDefault="00D606DB" w:rsidP="00420173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 xml:space="preserve"> (в  тыс. рублей)</w:t>
            </w:r>
          </w:p>
        </w:tc>
        <w:tc>
          <w:tcPr>
            <w:tcW w:w="945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Период и прогноз по источникам финансирования (тыс. рублей)</w:t>
            </w:r>
          </w:p>
        </w:tc>
      </w:tr>
      <w:tr w:rsidR="00D606DB" w:rsidRPr="00F74D7A" w:rsidTr="007A0574">
        <w:trPr>
          <w:trHeight w:val="339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F74D7A" w:rsidRDefault="00D606DB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2019 год</w:t>
            </w:r>
          </w:p>
        </w:tc>
        <w:tc>
          <w:tcPr>
            <w:tcW w:w="2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2020 год</w:t>
            </w:r>
          </w:p>
        </w:tc>
        <w:tc>
          <w:tcPr>
            <w:tcW w:w="1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2021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2022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  <w:tc>
          <w:tcPr>
            <w:tcW w:w="1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2023</w:t>
            </w:r>
            <w:r w:rsidRPr="00F74D7A">
              <w:rPr>
                <w:rFonts w:ascii="Times New Roman" w:hAnsi="Times New Roman" w:cs="Times New Roman"/>
                <w:szCs w:val="20"/>
              </w:rPr>
              <w:t xml:space="preserve"> год</w:t>
            </w:r>
          </w:p>
        </w:tc>
      </w:tr>
      <w:tr w:rsidR="00D606DB" w:rsidRPr="00F74D7A" w:rsidTr="007A0574">
        <w:trPr>
          <w:cantSplit/>
          <w:trHeight w:val="3845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F74D7A" w:rsidRDefault="00D606DB" w:rsidP="00E2090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D606DB" w:rsidRPr="00F74D7A" w:rsidRDefault="00D606DB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D606DB" w:rsidRPr="00F74D7A" w:rsidRDefault="00D606DB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Карсунского района Ульяновской области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06DB" w:rsidRPr="00F74D7A" w:rsidRDefault="00D606DB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D606DB" w:rsidRPr="00F74D7A" w:rsidRDefault="00D606DB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Карсунского района Ульяновской области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D606DB" w:rsidRPr="00F74D7A" w:rsidRDefault="00D606DB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D606DB" w:rsidRPr="00F74D7A" w:rsidRDefault="00D606DB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Карсунского района Ульяновской области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D606DB" w:rsidRPr="00F74D7A" w:rsidRDefault="00D606DB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06DB" w:rsidRPr="00F74D7A" w:rsidRDefault="00D606DB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Карсунского района Ульяновской области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06DB" w:rsidRPr="00F74D7A" w:rsidRDefault="00D606DB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муниципального образования «Карсунский район»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D606DB" w:rsidRPr="00F74D7A" w:rsidRDefault="00D606DB" w:rsidP="00420173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Бюджет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74D7A">
              <w:rPr>
                <w:rFonts w:ascii="Times New Roman" w:hAnsi="Times New Roman"/>
                <w:sz w:val="20"/>
                <w:szCs w:val="20"/>
              </w:rPr>
              <w:t>муниципального образования Карсунское городское поселение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Карсунского района Ульяновской области</w:t>
            </w:r>
          </w:p>
        </w:tc>
      </w:tr>
      <w:tr w:rsidR="00D606DB" w:rsidRPr="00F74D7A" w:rsidTr="007A0574">
        <w:trPr>
          <w:trHeight w:val="36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F74D7A" w:rsidRDefault="00D606DB" w:rsidP="004679A7">
            <w:pPr>
              <w:snapToGrid w:val="0"/>
              <w:ind w:left="-108" w:right="-182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F74D7A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D606DB" w:rsidRPr="00F74D7A" w:rsidTr="007A0574">
        <w:trPr>
          <w:trHeight w:val="520"/>
          <w:jc w:val="center"/>
        </w:trPr>
        <w:tc>
          <w:tcPr>
            <w:tcW w:w="1476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Pr="006F3ACE" w:rsidRDefault="00D606DB" w:rsidP="00E20904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6F3ACE">
              <w:rPr>
                <w:rFonts w:ascii="Times New Roman" w:hAnsi="Times New Roman" w:cs="Times New Roman"/>
                <w:b/>
                <w:szCs w:val="20"/>
              </w:rPr>
              <w:t>Чистая вода в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муниципальном образовании Карсу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>нское  городское поселение  Карсунского района Ульяновской области  на 2019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>-20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>23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годы</w:t>
            </w:r>
          </w:p>
        </w:tc>
      </w:tr>
      <w:tr w:rsidR="00D606DB" w:rsidRPr="00F74D7A" w:rsidTr="007A0574">
        <w:trPr>
          <w:trHeight w:val="534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CD65AE" w:rsidRDefault="00D606DB" w:rsidP="0075785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 w:val="22"/>
              </w:rPr>
            </w:pP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D606DB" w:rsidRPr="00F74D7A" w:rsidTr="007A0574">
        <w:trPr>
          <w:trHeight w:val="219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75785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 w:val="22"/>
              </w:rPr>
            </w:pPr>
            <w:r w:rsidRPr="00CD65AE"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Ремонт водопровода в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с.Таволжанка</w:t>
            </w:r>
            <w:r w:rsidRPr="00CD65AE"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, </w:t>
            </w:r>
          </w:p>
          <w:p w:rsidR="00D606DB" w:rsidRPr="00CD65AE" w:rsidRDefault="00D606DB" w:rsidP="00757855">
            <w:pPr>
              <w:snapToGrid w:val="0"/>
              <w:jc w:val="center"/>
              <w:rPr>
                <w:color w:val="0D0D0D"/>
                <w:sz w:val="22"/>
              </w:rPr>
            </w:pPr>
            <w:r w:rsidRPr="00CD65AE"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ул.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 Советская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909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FB353E">
            <w:pPr>
              <w:jc w:val="center"/>
            </w:pP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Строительство, изготовление проектно-сметной документации водоснабжения </w:t>
            </w:r>
            <w:r w:rsidRPr="00D50C91"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в р.п. Карсун,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 </w:t>
            </w:r>
            <w:r w:rsidRPr="00D50C91"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ул.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 xml:space="preserve"> Котельникова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427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F06FD4" w:rsidRDefault="00D606DB" w:rsidP="00757855">
            <w:pPr>
              <w:snapToGrid w:val="0"/>
              <w:jc w:val="center"/>
              <w:rPr>
                <w:color w:val="0D0D0D"/>
                <w:szCs w:val="20"/>
              </w:rPr>
            </w:pPr>
            <w:r w:rsidRPr="00F06FD4">
              <w:rPr>
                <w:rFonts w:ascii="Times New Roman" w:hAnsi="Times New Roman" w:cs="Times New Roman"/>
                <w:color w:val="0D0D0D"/>
                <w:szCs w:val="20"/>
              </w:rPr>
              <w:t>Строительство, изготовление проектно-сметной документации водоснабжения в р.п. Карсун,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F06FD4">
              <w:rPr>
                <w:rFonts w:ascii="Times New Roman" w:hAnsi="Times New Roman" w:cs="Times New Roman"/>
                <w:color w:val="0D0D0D"/>
                <w:szCs w:val="20"/>
              </w:rPr>
              <w:t>ул. Денисова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  <w:tc>
          <w:tcPr>
            <w:tcW w:w="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986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F06FD4" w:rsidRDefault="00D606DB" w:rsidP="0075785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Строительство</w:t>
            </w:r>
            <w:r w:rsidRPr="00F06FD4">
              <w:rPr>
                <w:rFonts w:ascii="Times New Roman" w:hAnsi="Times New Roman" w:cs="Times New Roman"/>
                <w:color w:val="0D0D0D"/>
                <w:szCs w:val="20"/>
              </w:rPr>
              <w:t xml:space="preserve"> водозаборной скважины в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 </w:t>
            </w:r>
            <w:r w:rsidRPr="00F06FD4">
              <w:rPr>
                <w:rFonts w:ascii="Times New Roman" w:hAnsi="Times New Roman" w:cs="Times New Roman"/>
                <w:color w:val="0D0D0D"/>
                <w:szCs w:val="20"/>
              </w:rPr>
              <w:t>р.п. Карсун</w:t>
            </w:r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. Ремонт водозабора 6838/2, расположенный в р.п. Карсун </w:t>
            </w:r>
            <w:smartTag w:uri="urn:schemas-microsoft-com:office:smarttags" w:element="metricconverter">
              <w:smartTagPr>
                <w:attr w:name="ProductID" w:val="110 м"/>
              </w:smartTagPr>
              <w:r>
                <w:rPr>
                  <w:rFonts w:ascii="Times New Roman" w:hAnsi="Times New Roman" w:cs="Times New Roman"/>
                  <w:color w:val="0D0D0D"/>
                  <w:szCs w:val="20"/>
                </w:rPr>
                <w:t>110 м</w:t>
              </w:r>
            </w:smartTag>
            <w:r>
              <w:rPr>
                <w:rFonts w:ascii="Times New Roman" w:hAnsi="Times New Roman" w:cs="Times New Roman"/>
                <w:color w:val="0D0D0D"/>
                <w:szCs w:val="20"/>
              </w:rPr>
              <w:t xml:space="preserve">. юго-заподнее по ул. Пластова, Прохождение экспертизы ПСД  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518,9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18,9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</w:tr>
      <w:tr w:rsidR="00D606DB" w:rsidRPr="00F74D7A" w:rsidTr="007A0574">
        <w:trPr>
          <w:trHeight w:val="365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75785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83FDE">
              <w:rPr>
                <w:rFonts w:ascii="Times New Roman" w:hAnsi="Times New Roman" w:cs="Times New Roman"/>
                <w:szCs w:val="20"/>
              </w:rPr>
              <w:t xml:space="preserve">Прочистка канализационной сети в </w:t>
            </w:r>
          </w:p>
          <w:p w:rsidR="00D606DB" w:rsidRPr="00F83FDE" w:rsidRDefault="00D606DB" w:rsidP="0075785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83FDE">
              <w:rPr>
                <w:rFonts w:ascii="Times New Roman" w:hAnsi="Times New Roman" w:cs="Times New Roman"/>
                <w:szCs w:val="20"/>
              </w:rPr>
              <w:t>р.п. Карсун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20341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129,47109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129,47109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429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816D7F" w:rsidRDefault="00D606DB" w:rsidP="0075785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816D7F">
              <w:rPr>
                <w:rFonts w:ascii="Times New Roman" w:hAnsi="Times New Roman" w:cs="Times New Roman"/>
                <w:szCs w:val="20"/>
              </w:rPr>
              <w:t>Ремонт ЛЭП-04 от КТП до глубинной скважины  №68307/1 в р.п. Карсун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20341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173,63922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6B0B28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173,63922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507"/>
          <w:jc w:val="center"/>
        </w:trPr>
        <w:tc>
          <w:tcPr>
            <w:tcW w:w="14769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Pr="00552594" w:rsidRDefault="00D606DB" w:rsidP="00420173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552594">
              <w:rPr>
                <w:rFonts w:ascii="Times New Roman" w:hAnsi="Times New Roman" w:cs="Times New Roman"/>
                <w:b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</w:p>
        </w:tc>
      </w:tr>
      <w:tr w:rsidR="00D606DB" w:rsidRPr="00F74D7A" w:rsidTr="007A0574">
        <w:trPr>
          <w:trHeight w:val="1773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B025C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  <w:r>
              <w:rPr>
                <w:rFonts w:ascii="Times New Roman" w:hAnsi="Times New Roman" w:cs="Times New Roman"/>
                <w:szCs w:val="20"/>
              </w:rPr>
              <w:t>-</w:t>
            </w:r>
            <w:r w:rsidRPr="006F3ACE">
              <w:rPr>
                <w:rFonts w:ascii="Times New Roman" w:hAnsi="Times New Roman" w:cs="Times New Roman"/>
                <w:szCs w:val="20"/>
              </w:rPr>
              <w:t>муниципальное образование Урено-Карлинское сельское поселение Карсунского района Ульяновской области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336,9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136,9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2053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AD61A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  <w:r>
              <w:rPr>
                <w:rFonts w:ascii="Times New Roman" w:hAnsi="Times New Roman" w:cs="Times New Roman"/>
                <w:szCs w:val="20"/>
              </w:rPr>
              <w:t>-</w:t>
            </w:r>
            <w:r w:rsidRPr="006F3ACE">
              <w:rPr>
                <w:rFonts w:ascii="Times New Roman" w:hAnsi="Times New Roman" w:cs="Times New Roman"/>
                <w:szCs w:val="20"/>
              </w:rPr>
              <w:t>муниципальное образование Вальдиватское сельское поселение Карсунского района Ульяновской области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210,0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10,0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713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6F6E39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noProof/>
                <w:lang w:eastAsia="ru-RU" w:bidi="ar-SA"/>
              </w:rPr>
              <w:pict>
                <v:line id="_x0000_s1026" style="position:absolute;flip:x;z-index:251658240;mso-position-horizontal-relative:text;mso-position-vertical-relative:text" from="-5.55pt,0" to="534.45pt,0"/>
              </w:pict>
            </w:r>
          </w:p>
          <w:p w:rsidR="00D606DB" w:rsidRPr="006F6E39" w:rsidRDefault="00D606DB" w:rsidP="006F6E39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9823C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</w:t>
            </w:r>
            <w:r w:rsidRPr="006F3ACE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7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8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D606DB" w:rsidRPr="00F74D7A" w:rsidTr="007A0574">
        <w:trPr>
          <w:trHeight w:val="90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62645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noProof/>
                <w:lang w:eastAsia="ru-RU" w:bidi="ar-SA"/>
              </w:rPr>
              <w:pict>
                <v:line id="_x0000_s1027" style="position:absolute;left:0;text-align:left;flip:x;z-index:251659264;mso-position-horizontal-relative:text;mso-position-vertical-relative:text" from="-5.55pt,0" to="534.45pt,0"/>
              </w:pict>
            </w:r>
            <w:r>
              <w:rPr>
                <w:rFonts w:ascii="Times New Roman" w:hAnsi="Times New Roman" w:cs="Times New Roman"/>
                <w:szCs w:val="20"/>
              </w:rPr>
              <w:t>8.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62645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  <w:r>
              <w:rPr>
                <w:rFonts w:ascii="Times New Roman" w:hAnsi="Times New Roman" w:cs="Times New Roman"/>
                <w:szCs w:val="20"/>
              </w:rPr>
              <w:t>-</w:t>
            </w:r>
            <w:r w:rsidRPr="006F3ACE">
              <w:rPr>
                <w:rFonts w:ascii="Times New Roman" w:hAnsi="Times New Roman" w:cs="Times New Roman"/>
                <w:szCs w:val="20"/>
              </w:rPr>
              <w:t>муниципальное образование Новопогореловское сельское поселение Карсунского района Ульяновской области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5469A4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255,0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62645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55,0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626455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62645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626455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626455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626455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626455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62645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626455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62645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2145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7C5C8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  <w:r>
              <w:rPr>
                <w:rFonts w:ascii="Times New Roman" w:hAnsi="Times New Roman" w:cs="Times New Roman"/>
                <w:szCs w:val="20"/>
              </w:rPr>
              <w:t>-</w:t>
            </w:r>
            <w:r w:rsidRPr="006F3ACE">
              <w:rPr>
                <w:rFonts w:ascii="Times New Roman" w:hAnsi="Times New Roman" w:cs="Times New Roman"/>
                <w:szCs w:val="20"/>
              </w:rPr>
              <w:t>муниципальное образование Горенское сельское поселение Карсунского района Ульяновской области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252,5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52,5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219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7C5C87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6F3ACE">
              <w:rPr>
                <w:rFonts w:ascii="Times New Roman" w:hAnsi="Times New Roman" w:cs="Times New Roman"/>
                <w:szCs w:val="20"/>
              </w:rPr>
              <w:t>Межбюджетные трансферты на организацию в границах поселения водоснабжения населения, водоотведения, в пределах полномочий, установленных законодательством Российской Федерации</w:t>
            </w:r>
            <w:r>
              <w:rPr>
                <w:rFonts w:ascii="Times New Roman" w:hAnsi="Times New Roman" w:cs="Times New Roman"/>
                <w:szCs w:val="20"/>
              </w:rPr>
              <w:t>-</w:t>
            </w:r>
            <w:r w:rsidRPr="006F3ACE">
              <w:rPr>
                <w:rFonts w:ascii="Times New Roman" w:hAnsi="Times New Roman" w:cs="Times New Roman"/>
                <w:szCs w:val="20"/>
              </w:rPr>
              <w:t>муниципальное образование Сосновское сельское поселение Карсунского района Ульяновской области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394,7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B025C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194,7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Pr="00B025C1" w:rsidRDefault="00D606DB" w:rsidP="00B025C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859"/>
          <w:jc w:val="center"/>
        </w:trPr>
        <w:tc>
          <w:tcPr>
            <w:tcW w:w="14769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Pr="006F3ACE" w:rsidRDefault="00D606DB" w:rsidP="00E20904">
            <w:pPr>
              <w:jc w:val="center"/>
              <w:rPr>
                <w:rFonts w:ascii="Times New Roman" w:hAnsi="Times New Roman" w:cs="Times New Roman"/>
                <w:b/>
                <w:color w:val="0D0D0D"/>
                <w:szCs w:val="20"/>
              </w:rPr>
            </w:pPr>
            <w:r w:rsidRPr="006F3ACE">
              <w:rPr>
                <w:rFonts w:ascii="Times New Roman" w:hAnsi="Times New Roman" w:cs="Times New Roman"/>
                <w:b/>
                <w:szCs w:val="20"/>
              </w:rPr>
              <w:t xml:space="preserve">Газификация населенных пунктов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муниципального образования «Карсунский район» 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Ульяновской области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и  муниципального образования 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и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>Карсунское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городское поселение 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Карсунского района Ульяновской области 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>на 201</w:t>
            </w:r>
            <w:r>
              <w:rPr>
                <w:rFonts w:ascii="Times New Roman" w:hAnsi="Times New Roman" w:cs="Times New Roman"/>
                <w:b/>
                <w:color w:val="0D0D0D"/>
                <w:szCs w:val="20"/>
              </w:rPr>
              <w:t>9-2023</w:t>
            </w:r>
            <w:r w:rsidRPr="006F3ACE">
              <w:rPr>
                <w:rFonts w:ascii="Times New Roman" w:hAnsi="Times New Roman" w:cs="Times New Roman"/>
                <w:b/>
                <w:color w:val="0D0D0D"/>
                <w:szCs w:val="20"/>
              </w:rPr>
              <w:t xml:space="preserve"> годы</w:t>
            </w:r>
          </w:p>
        </w:tc>
      </w:tr>
      <w:tr w:rsidR="00D606DB" w:rsidRPr="00F74D7A" w:rsidTr="007A0574">
        <w:trPr>
          <w:trHeight w:val="1621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BE6EB6" w:rsidRDefault="00D606DB" w:rsidP="00527A09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Разработка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документации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вн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утрипоселковый и межпоселковый газопровод среднего и низкого давления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Теньковка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</w:p>
          <w:p w:rsidR="00D606DB" w:rsidRPr="00D520CF" w:rsidRDefault="00D606DB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464,3</w:t>
            </w:r>
          </w:p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464,3</w:t>
            </w:r>
          </w:p>
        </w:tc>
        <w:tc>
          <w:tcPr>
            <w:tcW w:w="106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FC53A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FC53A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713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5469A4" w:rsidRDefault="00D606DB" w:rsidP="005469A4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757855" w:rsidRDefault="00D606DB" w:rsidP="00392E3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</w:t>
            </w: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D606DB" w:rsidRDefault="00D606DB" w:rsidP="006F6E39">
            <w:r>
              <w:rPr>
                <w:noProof/>
                <w:lang w:eastAsia="ru-RU" w:bidi="ar-SA"/>
              </w:rPr>
              <w:pict>
                <v:line id="_x0000_s1028" style="position:absolute;z-index:251660288;mso-position-horizontal-relative:text;mso-position-vertical-relative:text" from="-259.5pt,0" to="465.5pt,0"/>
              </w:pict>
            </w:r>
          </w:p>
          <w:p w:rsidR="00D606DB" w:rsidRPr="006F6E39" w:rsidRDefault="00D606DB" w:rsidP="006F6E39">
            <w:r>
              <w:t xml:space="preserve">  4</w:t>
            </w:r>
          </w:p>
        </w:tc>
        <w:tc>
          <w:tcPr>
            <w:tcW w:w="106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>
              <w:t>6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>
              <w:t>7</w:t>
            </w:r>
          </w:p>
        </w:tc>
        <w:tc>
          <w:tcPr>
            <w:tcW w:w="800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>
              <w:t>8</w:t>
            </w: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>
              <w:t>9</w:t>
            </w:r>
          </w:p>
        </w:tc>
        <w:tc>
          <w:tcPr>
            <w:tcW w:w="81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>
              <w:t>10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>
              <w:t>11</w:t>
            </w:r>
          </w:p>
        </w:tc>
        <w:tc>
          <w:tcPr>
            <w:tcW w:w="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D606DB" w:rsidRPr="00F74D7A" w:rsidTr="007A0574">
        <w:trPr>
          <w:trHeight w:val="1412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6F3ACE" w:rsidRDefault="00D606DB" w:rsidP="00626455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757855" w:rsidRDefault="00D606DB" w:rsidP="00626455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Изготовление аудиторского заключения финансово-хозяйственной деятельности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мууниципального унитарного предприятия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«Рост» р.п. Языково Карсунского района Ульяновской области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Pr="006F3ACE" w:rsidRDefault="00D606DB" w:rsidP="00626455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90,0</w:t>
            </w: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626455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90,0</w:t>
            </w:r>
          </w:p>
        </w:tc>
        <w:tc>
          <w:tcPr>
            <w:tcW w:w="106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626455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Default="00D606DB" w:rsidP="00626455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D606DB" w:rsidRDefault="00D606DB" w:rsidP="00626455">
            <w:pPr>
              <w:jc w:val="center"/>
            </w:pPr>
            <w:r w:rsidRPr="006478F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D606DB" w:rsidRDefault="00D606DB" w:rsidP="00626455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D606DB" w:rsidRDefault="00D606DB" w:rsidP="00626455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D606DB" w:rsidRDefault="00D606DB" w:rsidP="00626455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Default="00D606DB" w:rsidP="00626455">
            <w:pPr>
              <w:jc w:val="center"/>
            </w:pPr>
            <w:r w:rsidRPr="00F027F7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62645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-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6DB" w:rsidRPr="006F3ACE" w:rsidRDefault="00D606DB" w:rsidP="0062645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534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6F3ACE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8164EF" w:rsidRDefault="00D606DB" w:rsidP="008164EF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Разработка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документации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на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нутрипоселковый газопровод среднего и низкого давления с. Большие Поселки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866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260A7D" w:rsidRDefault="00D606DB" w:rsidP="00C81232">
            <w:pPr>
              <w:suppressAutoHyphens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>Расчет максимального часового расх</w:t>
            </w: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>о</w:t>
            </w: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>да газа для газоснабжения по ул. Д</w:t>
            </w: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>е</w:t>
            </w: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>нисова и ул. Котельникова  р.п. Карсун Карсунск</w:t>
            </w: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>о</w:t>
            </w: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го района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У</w:t>
            </w: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льяновской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о</w:t>
            </w: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>б</w:t>
            </w:r>
            <w:r w:rsidRPr="00260A7D">
              <w:rPr>
                <w:rFonts w:ascii="Times New Roman" w:hAnsi="Times New Roman" w:cs="Times New Roman"/>
                <w:bCs/>
                <w:sz w:val="22"/>
                <w:szCs w:val="22"/>
              </w:rPr>
              <w:t>ласти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3,0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987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757855" w:rsidRDefault="00D606DB" w:rsidP="00C81232">
            <w:pPr>
              <w:suppressAutoHyphens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Ремонт системы отопления кварт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ры многоквартирного жилого дома, расп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ложенного по адресу: Ульяновская 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ласть, Карсунский район, пос. ЧНФ, ул. Фабричная, д. 20, кв. 5   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394,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197,0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197,0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219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6F3ACE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16.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757855" w:rsidRDefault="00D606DB" w:rsidP="00260A7D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Строительство внутрипоселкового газопровода среднего и низкого давления с.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Теньковка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8F4B3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1102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17.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757855" w:rsidRDefault="00D606DB" w:rsidP="00260A7D">
            <w:pPr>
              <w:suppressAutoHyphens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Строительство по объекту: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Газоснабж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 одноэтажного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администрати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ного здания по адресу: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р.п. Карсун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ул.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бышева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, д.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14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150,0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8F4B34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150,0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808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6F3ACE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18.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757855" w:rsidRDefault="00D606DB" w:rsidP="00260A7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Строительство внутрипоселкового газопрово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да среднего и низкого давления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Большие Поселки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8F4B34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B479DE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219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19.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757855" w:rsidRDefault="00D606DB" w:rsidP="00260A7D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Разр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аботка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документации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 нутрипоселковый 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газопровод среднего и низкого давления </w:t>
            </w:r>
            <w:r w:rsidRPr="00386CE5">
              <w:rPr>
                <w:rFonts w:ascii="Times New Roman" w:hAnsi="Times New Roman" w:cs="Times New Roman"/>
                <w:sz w:val="22"/>
                <w:szCs w:val="22"/>
              </w:rPr>
              <w:t>в 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Малое Станичное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150,0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8F4B34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B479DE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713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6F6E39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noProof/>
                <w:lang w:eastAsia="ru-RU" w:bidi="ar-SA"/>
              </w:rPr>
              <w:pict>
                <v:line id="_x0000_s1029" style="position:absolute;left:0;text-align:left;z-index:251661312;mso-position-horizontal-relative:text;mso-position-vertical-relative:text" from="-6.8pt,0" to="443.2pt,0"/>
              </w:pict>
            </w:r>
          </w:p>
          <w:p w:rsidR="00D606DB" w:rsidRPr="006F6E39" w:rsidRDefault="00D606DB" w:rsidP="006F6E39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757855" w:rsidRDefault="00D606DB" w:rsidP="00C81232">
            <w:pPr>
              <w:suppressAutoHyphens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3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AA5E0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5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031D3C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031D3C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031D3C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031D3C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031D3C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031D3C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031D3C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D606DB" w:rsidRPr="00F74D7A" w:rsidTr="007A0574">
        <w:trPr>
          <w:trHeight w:val="219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6F3ACE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386CE5" w:rsidRDefault="00D606DB" w:rsidP="00C81232">
            <w:pPr>
              <w:suppressAutoHyphens w:val="0"/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Разработка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докуме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н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тации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на нутрипосел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ковый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газ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провод среднего и низкого давления </w:t>
            </w:r>
            <w:r w:rsidRPr="00386CE5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86CE5">
              <w:rPr>
                <w:rFonts w:ascii="Times New Roman" w:hAnsi="Times New Roman" w:cs="Times New Roman"/>
                <w:sz w:val="22"/>
                <w:szCs w:val="22"/>
              </w:rPr>
              <w:t>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Вальд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ватское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AA5E0B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6F3ACE" w:rsidRDefault="00D606DB" w:rsidP="00420173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500,0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</w:pPr>
            <w:r w:rsidRPr="00031D3C"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1482"/>
          <w:jc w:val="center"/>
        </w:trPr>
        <w:tc>
          <w:tcPr>
            <w:tcW w:w="38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21.</w:t>
            </w:r>
          </w:p>
        </w:tc>
        <w:tc>
          <w:tcPr>
            <w:tcW w:w="413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757855" w:rsidRDefault="00D606DB" w:rsidP="00C81232">
            <w:pPr>
              <w:suppressAutoHyphens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Разр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аботка 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проектно-сметной докуме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н</w:t>
            </w:r>
            <w:r>
              <w:rPr>
                <w:rFonts w:ascii="Times New Roman" w:hAnsi="Times New Roman" w:cs="Times New Roman"/>
                <w:color w:val="0D0D0D"/>
                <w:sz w:val="22"/>
                <w:szCs w:val="22"/>
              </w:rPr>
              <w:t>тации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 нутрипоселковый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 газ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757855">
              <w:rPr>
                <w:rFonts w:ascii="Times New Roman" w:hAnsi="Times New Roman" w:cs="Times New Roman"/>
                <w:sz w:val="22"/>
                <w:szCs w:val="22"/>
              </w:rPr>
              <w:t xml:space="preserve">провод среднего и низкого давления </w:t>
            </w:r>
            <w:r w:rsidRPr="00386CE5">
              <w:rPr>
                <w:rFonts w:ascii="Times New Roman" w:hAnsi="Times New Roman" w:cs="Times New Roman"/>
                <w:sz w:val="22"/>
                <w:szCs w:val="22"/>
              </w:rPr>
              <w:t>в с.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Бол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шое Станичное</w:t>
            </w:r>
          </w:p>
        </w:tc>
        <w:tc>
          <w:tcPr>
            <w:tcW w:w="80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150,0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AA5E0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-</w:t>
            </w:r>
          </w:p>
        </w:tc>
        <w:tc>
          <w:tcPr>
            <w:tcW w:w="10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031D3C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031D3C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031D3C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031D3C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D606DB" w:rsidRPr="00031D3C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031D3C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606DB" w:rsidRPr="00031D3C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150,0</w:t>
            </w:r>
          </w:p>
        </w:tc>
      </w:tr>
      <w:tr w:rsidR="00D606DB" w:rsidRPr="00F74D7A" w:rsidTr="007A0574">
        <w:trPr>
          <w:trHeight w:val="1250"/>
          <w:jc w:val="center"/>
        </w:trPr>
        <w:tc>
          <w:tcPr>
            <w:tcW w:w="382" w:type="dxa"/>
            <w:tcBorders>
              <w:left w:val="single" w:sz="4" w:space="0" w:color="000000"/>
            </w:tcBorders>
            <w:vAlign w:val="center"/>
          </w:tcPr>
          <w:p w:rsidR="00D606DB" w:rsidRDefault="00D606DB" w:rsidP="00E20904">
            <w:pPr>
              <w:snapToGrid w:val="0"/>
              <w:ind w:left="-108" w:right="-171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22.</w:t>
            </w:r>
          </w:p>
        </w:tc>
        <w:tc>
          <w:tcPr>
            <w:tcW w:w="4136" w:type="dxa"/>
            <w:tcBorders>
              <w:left w:val="single" w:sz="4" w:space="0" w:color="000000"/>
            </w:tcBorders>
            <w:vAlign w:val="center"/>
          </w:tcPr>
          <w:p w:rsidR="00D606DB" w:rsidRPr="00757855" w:rsidRDefault="00D606DB" w:rsidP="00C81232">
            <w:pPr>
              <w:suppressAutoHyphens w:val="0"/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Возмещение недополученных дох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дов и возмещение фактически понесенных з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трат в связи с производством тов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ров, </w:t>
            </w:r>
            <w:r w:rsidRPr="00260A7D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выполненных работ, </w:t>
            </w:r>
          </w:p>
          <w:p w:rsidR="00D606DB" w:rsidRPr="00757855" w:rsidRDefault="00D606DB" w:rsidP="00C81232">
            <w:pPr>
              <w:snapToGrid w:val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оказания услуг</w:t>
            </w:r>
          </w:p>
        </w:tc>
        <w:tc>
          <w:tcPr>
            <w:tcW w:w="800" w:type="dxa"/>
            <w:tcBorders>
              <w:lef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160,0</w:t>
            </w:r>
          </w:p>
        </w:tc>
        <w:tc>
          <w:tcPr>
            <w:tcW w:w="833" w:type="dxa"/>
            <w:tcBorders>
              <w:lef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066" w:type="dxa"/>
            <w:tcBorders>
              <w:lef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0"/>
              </w:rPr>
              <w:t>160,0</w:t>
            </w:r>
          </w:p>
        </w:tc>
        <w:tc>
          <w:tcPr>
            <w:tcW w:w="101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99" w:type="dxa"/>
            <w:tcBorders>
              <w:lef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606DB" w:rsidRDefault="00D606DB" w:rsidP="00420173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D606DB" w:rsidRPr="00F74D7A" w:rsidTr="007A0574">
        <w:trPr>
          <w:trHeight w:val="311"/>
          <w:jc w:val="center"/>
        </w:trPr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Pr="003A6BEA" w:rsidRDefault="00D606DB" w:rsidP="00E20904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ИТОГО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Pr="000B7EE6" w:rsidRDefault="00D606DB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7332,41031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Pr="000B7EE6" w:rsidRDefault="00D606DB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1003,4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Pr="000B7EE6" w:rsidRDefault="00D606DB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682,01031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Pr="000B7EE6" w:rsidRDefault="00D606DB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750,0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Pr="000B7EE6" w:rsidRDefault="00D606DB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697,0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D606DB" w:rsidRPr="000B7EE6" w:rsidRDefault="00D606DB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750,0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0B7EE6" w:rsidRDefault="00D606DB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650,0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606DB" w:rsidRPr="000B7EE6" w:rsidRDefault="00D606DB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750,0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606DB" w:rsidRPr="000B7EE6" w:rsidRDefault="00D606DB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650,0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Pr="000B7EE6" w:rsidRDefault="00D606DB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750,0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6DB" w:rsidRPr="000B7EE6" w:rsidRDefault="00D606DB" w:rsidP="00943BE2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650,0</w:t>
            </w:r>
          </w:p>
        </w:tc>
      </w:tr>
    </w:tbl>
    <w:p w:rsidR="00D606DB" w:rsidRDefault="00D606DB" w:rsidP="00802C10">
      <w:pPr>
        <w:jc w:val="center"/>
        <w:rPr>
          <w:rFonts w:ascii="Times New Roman" w:hAnsi="Times New Roman" w:cs="Times New Roman"/>
          <w:szCs w:val="20"/>
        </w:rPr>
      </w:pPr>
    </w:p>
    <w:p w:rsidR="00D606DB" w:rsidRDefault="00D606DB" w:rsidP="00802C10">
      <w:pPr>
        <w:jc w:val="center"/>
        <w:rPr>
          <w:rFonts w:ascii="Times New Roman" w:hAnsi="Times New Roman" w:cs="Times New Roman"/>
          <w:szCs w:val="20"/>
        </w:rPr>
      </w:pPr>
      <w:r w:rsidRPr="00F369A5">
        <w:rPr>
          <w:rFonts w:ascii="Times New Roman" w:hAnsi="Times New Roman" w:cs="Times New Roman"/>
          <w:szCs w:val="20"/>
        </w:rPr>
        <w:t>__________________________</w:t>
      </w:r>
    </w:p>
    <w:p w:rsidR="00D606DB" w:rsidRDefault="00D606DB" w:rsidP="00802C10">
      <w:pPr>
        <w:jc w:val="center"/>
        <w:rPr>
          <w:rFonts w:ascii="Times New Roman" w:hAnsi="Times New Roman" w:cs="Times New Roman"/>
          <w:szCs w:val="20"/>
        </w:rPr>
      </w:pPr>
    </w:p>
    <w:p w:rsidR="00D606DB" w:rsidRPr="00F369A5" w:rsidRDefault="00D606DB" w:rsidP="00802C10">
      <w:pPr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________________________________________».</w:t>
      </w:r>
    </w:p>
    <w:sectPr w:rsidR="00D606DB" w:rsidRPr="00F369A5" w:rsidSect="00DE7E17">
      <w:headerReference w:type="default" r:id="rId6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6DB" w:rsidRDefault="00D606DB" w:rsidP="00203787">
      <w:r>
        <w:separator/>
      </w:r>
    </w:p>
  </w:endnote>
  <w:endnote w:type="continuationSeparator" w:id="0">
    <w:p w:rsidR="00D606DB" w:rsidRDefault="00D606DB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6DB" w:rsidRDefault="00D606DB" w:rsidP="00203787">
      <w:r>
        <w:separator/>
      </w:r>
    </w:p>
  </w:footnote>
  <w:footnote w:type="continuationSeparator" w:id="0">
    <w:p w:rsidR="00D606DB" w:rsidRDefault="00D606DB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6DB" w:rsidRDefault="00D606DB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D606DB" w:rsidRDefault="00D606D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autoHyphenation/>
  <w:hyphenationZone w:val="357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026B"/>
    <w:rsid w:val="000050FB"/>
    <w:rsid w:val="000120B4"/>
    <w:rsid w:val="00012C18"/>
    <w:rsid w:val="00013C20"/>
    <w:rsid w:val="00014F1D"/>
    <w:rsid w:val="00015D2F"/>
    <w:rsid w:val="00017CC6"/>
    <w:rsid w:val="000204C0"/>
    <w:rsid w:val="00025387"/>
    <w:rsid w:val="000255A8"/>
    <w:rsid w:val="00026D51"/>
    <w:rsid w:val="0003091B"/>
    <w:rsid w:val="000316A5"/>
    <w:rsid w:val="00031D3C"/>
    <w:rsid w:val="0003611E"/>
    <w:rsid w:val="00045642"/>
    <w:rsid w:val="00046331"/>
    <w:rsid w:val="00047081"/>
    <w:rsid w:val="00052333"/>
    <w:rsid w:val="0005270C"/>
    <w:rsid w:val="0005338D"/>
    <w:rsid w:val="00056FEC"/>
    <w:rsid w:val="00061BA1"/>
    <w:rsid w:val="0006427F"/>
    <w:rsid w:val="0006454B"/>
    <w:rsid w:val="000661B3"/>
    <w:rsid w:val="000738A4"/>
    <w:rsid w:val="0007601F"/>
    <w:rsid w:val="00076CE8"/>
    <w:rsid w:val="00080197"/>
    <w:rsid w:val="000844C3"/>
    <w:rsid w:val="00084714"/>
    <w:rsid w:val="00085C55"/>
    <w:rsid w:val="0009320B"/>
    <w:rsid w:val="000952F1"/>
    <w:rsid w:val="000A3C43"/>
    <w:rsid w:val="000B0ECA"/>
    <w:rsid w:val="000B5B41"/>
    <w:rsid w:val="000B7EE6"/>
    <w:rsid w:val="000C207D"/>
    <w:rsid w:val="000C6A41"/>
    <w:rsid w:val="000C6AAD"/>
    <w:rsid w:val="000D28B9"/>
    <w:rsid w:val="000D2FE7"/>
    <w:rsid w:val="000E37FF"/>
    <w:rsid w:val="000E4AAA"/>
    <w:rsid w:val="000E4B63"/>
    <w:rsid w:val="000F2831"/>
    <w:rsid w:val="000F2E29"/>
    <w:rsid w:val="00100F71"/>
    <w:rsid w:val="00101A62"/>
    <w:rsid w:val="00102107"/>
    <w:rsid w:val="00105C52"/>
    <w:rsid w:val="00116882"/>
    <w:rsid w:val="001205E5"/>
    <w:rsid w:val="0012081B"/>
    <w:rsid w:val="00122397"/>
    <w:rsid w:val="0012399F"/>
    <w:rsid w:val="00125187"/>
    <w:rsid w:val="00130B80"/>
    <w:rsid w:val="00133638"/>
    <w:rsid w:val="001374B6"/>
    <w:rsid w:val="00137516"/>
    <w:rsid w:val="001401F4"/>
    <w:rsid w:val="0014128F"/>
    <w:rsid w:val="001420BB"/>
    <w:rsid w:val="00143846"/>
    <w:rsid w:val="00157B0A"/>
    <w:rsid w:val="001636C7"/>
    <w:rsid w:val="00164652"/>
    <w:rsid w:val="00164D9E"/>
    <w:rsid w:val="00170A9C"/>
    <w:rsid w:val="0017225F"/>
    <w:rsid w:val="00172B8A"/>
    <w:rsid w:val="00177D96"/>
    <w:rsid w:val="00184A57"/>
    <w:rsid w:val="001865BB"/>
    <w:rsid w:val="00187952"/>
    <w:rsid w:val="00193C60"/>
    <w:rsid w:val="00197319"/>
    <w:rsid w:val="00197720"/>
    <w:rsid w:val="0019776F"/>
    <w:rsid w:val="00197BFF"/>
    <w:rsid w:val="001A1B28"/>
    <w:rsid w:val="001A515F"/>
    <w:rsid w:val="001A6835"/>
    <w:rsid w:val="001B19E6"/>
    <w:rsid w:val="001B692C"/>
    <w:rsid w:val="001C6BE1"/>
    <w:rsid w:val="001D2406"/>
    <w:rsid w:val="001D2E20"/>
    <w:rsid w:val="001D4FE4"/>
    <w:rsid w:val="001D5747"/>
    <w:rsid w:val="001D75F9"/>
    <w:rsid w:val="001E469A"/>
    <w:rsid w:val="001E75D3"/>
    <w:rsid w:val="001F1CB1"/>
    <w:rsid w:val="001F66E2"/>
    <w:rsid w:val="00203413"/>
    <w:rsid w:val="00203787"/>
    <w:rsid w:val="00203A86"/>
    <w:rsid w:val="00204BB2"/>
    <w:rsid w:val="00207F75"/>
    <w:rsid w:val="00213A79"/>
    <w:rsid w:val="00216FD9"/>
    <w:rsid w:val="00217812"/>
    <w:rsid w:val="0022240C"/>
    <w:rsid w:val="00222501"/>
    <w:rsid w:val="002227F7"/>
    <w:rsid w:val="00222FCF"/>
    <w:rsid w:val="00227461"/>
    <w:rsid w:val="002316C5"/>
    <w:rsid w:val="00232A42"/>
    <w:rsid w:val="00232AF8"/>
    <w:rsid w:val="00236314"/>
    <w:rsid w:val="00236DB4"/>
    <w:rsid w:val="002377DA"/>
    <w:rsid w:val="00241782"/>
    <w:rsid w:val="00245EFE"/>
    <w:rsid w:val="0024710F"/>
    <w:rsid w:val="0025006C"/>
    <w:rsid w:val="00253FFD"/>
    <w:rsid w:val="00255F62"/>
    <w:rsid w:val="00256A73"/>
    <w:rsid w:val="0025773F"/>
    <w:rsid w:val="00260A7D"/>
    <w:rsid w:val="002647F1"/>
    <w:rsid w:val="00264A85"/>
    <w:rsid w:val="00266B02"/>
    <w:rsid w:val="00275DF1"/>
    <w:rsid w:val="002769E0"/>
    <w:rsid w:val="00276A63"/>
    <w:rsid w:val="00281F26"/>
    <w:rsid w:val="0028523A"/>
    <w:rsid w:val="00287A9E"/>
    <w:rsid w:val="0029558C"/>
    <w:rsid w:val="002A1265"/>
    <w:rsid w:val="002A35D5"/>
    <w:rsid w:val="002A6A86"/>
    <w:rsid w:val="002B281D"/>
    <w:rsid w:val="002B431D"/>
    <w:rsid w:val="002B456C"/>
    <w:rsid w:val="002B686F"/>
    <w:rsid w:val="002C4225"/>
    <w:rsid w:val="002D581F"/>
    <w:rsid w:val="002D65B2"/>
    <w:rsid w:val="002E1969"/>
    <w:rsid w:val="002E1EBA"/>
    <w:rsid w:val="002E231D"/>
    <w:rsid w:val="002E2910"/>
    <w:rsid w:val="002E2AE8"/>
    <w:rsid w:val="002E4C0D"/>
    <w:rsid w:val="002E53CD"/>
    <w:rsid w:val="002E7631"/>
    <w:rsid w:val="002F3C6F"/>
    <w:rsid w:val="00311192"/>
    <w:rsid w:val="0031606A"/>
    <w:rsid w:val="00320330"/>
    <w:rsid w:val="00320F7E"/>
    <w:rsid w:val="00322753"/>
    <w:rsid w:val="00325A5C"/>
    <w:rsid w:val="003268BB"/>
    <w:rsid w:val="00330FFC"/>
    <w:rsid w:val="00331690"/>
    <w:rsid w:val="00332FBC"/>
    <w:rsid w:val="00342C7C"/>
    <w:rsid w:val="00344327"/>
    <w:rsid w:val="003463FD"/>
    <w:rsid w:val="00347AD2"/>
    <w:rsid w:val="00350BBF"/>
    <w:rsid w:val="003511FC"/>
    <w:rsid w:val="00353038"/>
    <w:rsid w:val="003538B9"/>
    <w:rsid w:val="0035425A"/>
    <w:rsid w:val="00355178"/>
    <w:rsid w:val="00355191"/>
    <w:rsid w:val="00356864"/>
    <w:rsid w:val="003644A4"/>
    <w:rsid w:val="00364C07"/>
    <w:rsid w:val="003727A6"/>
    <w:rsid w:val="00374C8E"/>
    <w:rsid w:val="00384537"/>
    <w:rsid w:val="003846C4"/>
    <w:rsid w:val="00384981"/>
    <w:rsid w:val="00386B5E"/>
    <w:rsid w:val="00386CE5"/>
    <w:rsid w:val="00391279"/>
    <w:rsid w:val="00392E34"/>
    <w:rsid w:val="003955DD"/>
    <w:rsid w:val="00396E79"/>
    <w:rsid w:val="003A0F06"/>
    <w:rsid w:val="003A1135"/>
    <w:rsid w:val="003A2B76"/>
    <w:rsid w:val="003A6BEA"/>
    <w:rsid w:val="003A6E0C"/>
    <w:rsid w:val="003B01EA"/>
    <w:rsid w:val="003B1527"/>
    <w:rsid w:val="003B42A7"/>
    <w:rsid w:val="003B6629"/>
    <w:rsid w:val="003C4901"/>
    <w:rsid w:val="003C4F33"/>
    <w:rsid w:val="003C6388"/>
    <w:rsid w:val="003C6A96"/>
    <w:rsid w:val="003C6AC3"/>
    <w:rsid w:val="003C78E3"/>
    <w:rsid w:val="003D2C08"/>
    <w:rsid w:val="003D3A7C"/>
    <w:rsid w:val="003D479A"/>
    <w:rsid w:val="003E0AB7"/>
    <w:rsid w:val="003E215C"/>
    <w:rsid w:val="003E39EB"/>
    <w:rsid w:val="003F07E6"/>
    <w:rsid w:val="003F22CB"/>
    <w:rsid w:val="003F4CC4"/>
    <w:rsid w:val="003F4FD2"/>
    <w:rsid w:val="0040093F"/>
    <w:rsid w:val="00400AFC"/>
    <w:rsid w:val="00401D70"/>
    <w:rsid w:val="00405A53"/>
    <w:rsid w:val="00407398"/>
    <w:rsid w:val="00412678"/>
    <w:rsid w:val="00412F9F"/>
    <w:rsid w:val="00413661"/>
    <w:rsid w:val="00415F2B"/>
    <w:rsid w:val="00420173"/>
    <w:rsid w:val="004206EC"/>
    <w:rsid w:val="00423762"/>
    <w:rsid w:val="0042516C"/>
    <w:rsid w:val="0042550E"/>
    <w:rsid w:val="00430471"/>
    <w:rsid w:val="00431CE7"/>
    <w:rsid w:val="0043728F"/>
    <w:rsid w:val="00437EF8"/>
    <w:rsid w:val="004401A7"/>
    <w:rsid w:val="00440CB3"/>
    <w:rsid w:val="00446E98"/>
    <w:rsid w:val="0045007D"/>
    <w:rsid w:val="004511F8"/>
    <w:rsid w:val="00452155"/>
    <w:rsid w:val="00454FA3"/>
    <w:rsid w:val="004602FB"/>
    <w:rsid w:val="00461411"/>
    <w:rsid w:val="00461836"/>
    <w:rsid w:val="004618A4"/>
    <w:rsid w:val="00461FF1"/>
    <w:rsid w:val="00462EDB"/>
    <w:rsid w:val="00463825"/>
    <w:rsid w:val="004679A7"/>
    <w:rsid w:val="004742EE"/>
    <w:rsid w:val="00474ED8"/>
    <w:rsid w:val="00481202"/>
    <w:rsid w:val="00484313"/>
    <w:rsid w:val="00484968"/>
    <w:rsid w:val="00485E2B"/>
    <w:rsid w:val="0048615A"/>
    <w:rsid w:val="00490D36"/>
    <w:rsid w:val="0049102B"/>
    <w:rsid w:val="004939C5"/>
    <w:rsid w:val="004945CC"/>
    <w:rsid w:val="00495C97"/>
    <w:rsid w:val="0049770D"/>
    <w:rsid w:val="004A20C7"/>
    <w:rsid w:val="004A5658"/>
    <w:rsid w:val="004B04C1"/>
    <w:rsid w:val="004B0E3F"/>
    <w:rsid w:val="004B43B6"/>
    <w:rsid w:val="004B4AA2"/>
    <w:rsid w:val="004B670F"/>
    <w:rsid w:val="004C3467"/>
    <w:rsid w:val="004C3AC8"/>
    <w:rsid w:val="004C72EE"/>
    <w:rsid w:val="004D36D3"/>
    <w:rsid w:val="004D4E4E"/>
    <w:rsid w:val="004D7606"/>
    <w:rsid w:val="004E2D0F"/>
    <w:rsid w:val="004E351D"/>
    <w:rsid w:val="004E5419"/>
    <w:rsid w:val="004E5873"/>
    <w:rsid w:val="004E59DE"/>
    <w:rsid w:val="004E6E21"/>
    <w:rsid w:val="004F2C24"/>
    <w:rsid w:val="004F2FD8"/>
    <w:rsid w:val="004F3A0C"/>
    <w:rsid w:val="004F52E7"/>
    <w:rsid w:val="004F5D0B"/>
    <w:rsid w:val="005005F3"/>
    <w:rsid w:val="00501AF7"/>
    <w:rsid w:val="005045F9"/>
    <w:rsid w:val="00504692"/>
    <w:rsid w:val="00506946"/>
    <w:rsid w:val="00507BA6"/>
    <w:rsid w:val="005106A1"/>
    <w:rsid w:val="00515FC7"/>
    <w:rsid w:val="00527A09"/>
    <w:rsid w:val="00530ED0"/>
    <w:rsid w:val="0053114D"/>
    <w:rsid w:val="00531423"/>
    <w:rsid w:val="005335E3"/>
    <w:rsid w:val="0053560F"/>
    <w:rsid w:val="00536F84"/>
    <w:rsid w:val="005424DF"/>
    <w:rsid w:val="00545FF2"/>
    <w:rsid w:val="005469A4"/>
    <w:rsid w:val="00552594"/>
    <w:rsid w:val="0055296F"/>
    <w:rsid w:val="005529D4"/>
    <w:rsid w:val="00563D6A"/>
    <w:rsid w:val="00564501"/>
    <w:rsid w:val="00565FF1"/>
    <w:rsid w:val="00570C59"/>
    <w:rsid w:val="005710AF"/>
    <w:rsid w:val="0057253D"/>
    <w:rsid w:val="00573127"/>
    <w:rsid w:val="00573273"/>
    <w:rsid w:val="0057660E"/>
    <w:rsid w:val="00580CD3"/>
    <w:rsid w:val="00583FCC"/>
    <w:rsid w:val="005867D0"/>
    <w:rsid w:val="0059497B"/>
    <w:rsid w:val="00595158"/>
    <w:rsid w:val="00596F7F"/>
    <w:rsid w:val="005A2413"/>
    <w:rsid w:val="005A3EC9"/>
    <w:rsid w:val="005B047B"/>
    <w:rsid w:val="005B0F08"/>
    <w:rsid w:val="005B1CF5"/>
    <w:rsid w:val="005B21E9"/>
    <w:rsid w:val="005B3F5F"/>
    <w:rsid w:val="005C091E"/>
    <w:rsid w:val="005C160D"/>
    <w:rsid w:val="005C3E89"/>
    <w:rsid w:val="005C55C3"/>
    <w:rsid w:val="005D299F"/>
    <w:rsid w:val="005D3CD9"/>
    <w:rsid w:val="005D63C4"/>
    <w:rsid w:val="005E0F5E"/>
    <w:rsid w:val="005E4D8F"/>
    <w:rsid w:val="005E7300"/>
    <w:rsid w:val="005E75C0"/>
    <w:rsid w:val="005F0234"/>
    <w:rsid w:val="005F4887"/>
    <w:rsid w:val="005F4ECC"/>
    <w:rsid w:val="006044F3"/>
    <w:rsid w:val="0060750D"/>
    <w:rsid w:val="00610C9F"/>
    <w:rsid w:val="006221AD"/>
    <w:rsid w:val="00626455"/>
    <w:rsid w:val="00627CD8"/>
    <w:rsid w:val="0063043C"/>
    <w:rsid w:val="00631082"/>
    <w:rsid w:val="00631E7E"/>
    <w:rsid w:val="00635456"/>
    <w:rsid w:val="0063566B"/>
    <w:rsid w:val="00643DED"/>
    <w:rsid w:val="00644359"/>
    <w:rsid w:val="006478FB"/>
    <w:rsid w:val="00652A15"/>
    <w:rsid w:val="006602A7"/>
    <w:rsid w:val="00660337"/>
    <w:rsid w:val="00662519"/>
    <w:rsid w:val="006708CF"/>
    <w:rsid w:val="00670D24"/>
    <w:rsid w:val="00674CC8"/>
    <w:rsid w:val="00675A2E"/>
    <w:rsid w:val="006765FE"/>
    <w:rsid w:val="00676E02"/>
    <w:rsid w:val="00677947"/>
    <w:rsid w:val="00682141"/>
    <w:rsid w:val="00683D3D"/>
    <w:rsid w:val="0068478A"/>
    <w:rsid w:val="00690F9E"/>
    <w:rsid w:val="00691E85"/>
    <w:rsid w:val="006921AC"/>
    <w:rsid w:val="006934D7"/>
    <w:rsid w:val="006946DC"/>
    <w:rsid w:val="00695A85"/>
    <w:rsid w:val="0069617C"/>
    <w:rsid w:val="006A284D"/>
    <w:rsid w:val="006A3455"/>
    <w:rsid w:val="006A3802"/>
    <w:rsid w:val="006A5751"/>
    <w:rsid w:val="006A6438"/>
    <w:rsid w:val="006A64E0"/>
    <w:rsid w:val="006B0B28"/>
    <w:rsid w:val="006B1752"/>
    <w:rsid w:val="006B34EF"/>
    <w:rsid w:val="006B4695"/>
    <w:rsid w:val="006B6AD0"/>
    <w:rsid w:val="006C4DCA"/>
    <w:rsid w:val="006C55A2"/>
    <w:rsid w:val="006D0056"/>
    <w:rsid w:val="006D28F3"/>
    <w:rsid w:val="006D2AFE"/>
    <w:rsid w:val="006D536C"/>
    <w:rsid w:val="006D544A"/>
    <w:rsid w:val="006D5B41"/>
    <w:rsid w:val="006E1AB2"/>
    <w:rsid w:val="006E5E16"/>
    <w:rsid w:val="006E7DC4"/>
    <w:rsid w:val="006F3ACE"/>
    <w:rsid w:val="006F6E39"/>
    <w:rsid w:val="006F759C"/>
    <w:rsid w:val="00701D7B"/>
    <w:rsid w:val="00702736"/>
    <w:rsid w:val="00702BD9"/>
    <w:rsid w:val="00704873"/>
    <w:rsid w:val="007118E0"/>
    <w:rsid w:val="007151E5"/>
    <w:rsid w:val="00716AFE"/>
    <w:rsid w:val="007210C8"/>
    <w:rsid w:val="00721CF6"/>
    <w:rsid w:val="0072326D"/>
    <w:rsid w:val="00723D66"/>
    <w:rsid w:val="007246D9"/>
    <w:rsid w:val="00730D8F"/>
    <w:rsid w:val="00731F74"/>
    <w:rsid w:val="00732228"/>
    <w:rsid w:val="007327CB"/>
    <w:rsid w:val="00740EAE"/>
    <w:rsid w:val="00747EA1"/>
    <w:rsid w:val="0075084D"/>
    <w:rsid w:val="00750AEF"/>
    <w:rsid w:val="00750C52"/>
    <w:rsid w:val="00752CD4"/>
    <w:rsid w:val="00752F0F"/>
    <w:rsid w:val="0075303B"/>
    <w:rsid w:val="00757855"/>
    <w:rsid w:val="007608AD"/>
    <w:rsid w:val="00762E50"/>
    <w:rsid w:val="0076304F"/>
    <w:rsid w:val="00764B07"/>
    <w:rsid w:val="007653F5"/>
    <w:rsid w:val="00772841"/>
    <w:rsid w:val="00775639"/>
    <w:rsid w:val="00776E94"/>
    <w:rsid w:val="007855E2"/>
    <w:rsid w:val="00785704"/>
    <w:rsid w:val="00785BFE"/>
    <w:rsid w:val="00790FDA"/>
    <w:rsid w:val="007A0574"/>
    <w:rsid w:val="007A0A37"/>
    <w:rsid w:val="007A1186"/>
    <w:rsid w:val="007A5030"/>
    <w:rsid w:val="007B1E79"/>
    <w:rsid w:val="007B3595"/>
    <w:rsid w:val="007B5C63"/>
    <w:rsid w:val="007B5FC7"/>
    <w:rsid w:val="007C1F46"/>
    <w:rsid w:val="007C2C38"/>
    <w:rsid w:val="007C3A00"/>
    <w:rsid w:val="007C4EBE"/>
    <w:rsid w:val="007C5BBD"/>
    <w:rsid w:val="007C5C87"/>
    <w:rsid w:val="007C5ECB"/>
    <w:rsid w:val="007C7910"/>
    <w:rsid w:val="007D02E5"/>
    <w:rsid w:val="007D2398"/>
    <w:rsid w:val="007D304D"/>
    <w:rsid w:val="007D53C0"/>
    <w:rsid w:val="007D6EB0"/>
    <w:rsid w:val="007D7641"/>
    <w:rsid w:val="007D7D3D"/>
    <w:rsid w:val="007E40B1"/>
    <w:rsid w:val="008026CA"/>
    <w:rsid w:val="00802C10"/>
    <w:rsid w:val="008059BE"/>
    <w:rsid w:val="00806426"/>
    <w:rsid w:val="0081026B"/>
    <w:rsid w:val="00813F46"/>
    <w:rsid w:val="00815337"/>
    <w:rsid w:val="0081537E"/>
    <w:rsid w:val="008164EF"/>
    <w:rsid w:val="00816D7F"/>
    <w:rsid w:val="00817BB5"/>
    <w:rsid w:val="0082165D"/>
    <w:rsid w:val="00823BDB"/>
    <w:rsid w:val="0082541F"/>
    <w:rsid w:val="00825A16"/>
    <w:rsid w:val="00831930"/>
    <w:rsid w:val="00831C72"/>
    <w:rsid w:val="00832C90"/>
    <w:rsid w:val="00832EE4"/>
    <w:rsid w:val="00833034"/>
    <w:rsid w:val="008337E7"/>
    <w:rsid w:val="00833CD6"/>
    <w:rsid w:val="00836A9C"/>
    <w:rsid w:val="00841F93"/>
    <w:rsid w:val="00842CD2"/>
    <w:rsid w:val="00846C7E"/>
    <w:rsid w:val="00852D8C"/>
    <w:rsid w:val="00862A26"/>
    <w:rsid w:val="00866867"/>
    <w:rsid w:val="0086736C"/>
    <w:rsid w:val="0086794B"/>
    <w:rsid w:val="00870B17"/>
    <w:rsid w:val="00872D11"/>
    <w:rsid w:val="00875FB7"/>
    <w:rsid w:val="0087608A"/>
    <w:rsid w:val="00881537"/>
    <w:rsid w:val="00884FBC"/>
    <w:rsid w:val="00886D63"/>
    <w:rsid w:val="00891F5C"/>
    <w:rsid w:val="008967C4"/>
    <w:rsid w:val="008A39E0"/>
    <w:rsid w:val="008A4FED"/>
    <w:rsid w:val="008A6600"/>
    <w:rsid w:val="008B1AEE"/>
    <w:rsid w:val="008B3ADA"/>
    <w:rsid w:val="008C0DDD"/>
    <w:rsid w:val="008C151C"/>
    <w:rsid w:val="008C33FD"/>
    <w:rsid w:val="008C6422"/>
    <w:rsid w:val="008C6E6B"/>
    <w:rsid w:val="008C71AE"/>
    <w:rsid w:val="008D24F6"/>
    <w:rsid w:val="008D2F20"/>
    <w:rsid w:val="008D37C8"/>
    <w:rsid w:val="008D5C21"/>
    <w:rsid w:val="008E0ABF"/>
    <w:rsid w:val="008E5727"/>
    <w:rsid w:val="008F20ED"/>
    <w:rsid w:val="008F3E48"/>
    <w:rsid w:val="008F4B34"/>
    <w:rsid w:val="008F5406"/>
    <w:rsid w:val="008F5B5C"/>
    <w:rsid w:val="008F6F54"/>
    <w:rsid w:val="008F73E3"/>
    <w:rsid w:val="008F7807"/>
    <w:rsid w:val="00900B2A"/>
    <w:rsid w:val="00901100"/>
    <w:rsid w:val="00901AA8"/>
    <w:rsid w:val="00901ED8"/>
    <w:rsid w:val="009023B6"/>
    <w:rsid w:val="00902CB7"/>
    <w:rsid w:val="00905032"/>
    <w:rsid w:val="009079EE"/>
    <w:rsid w:val="00907C79"/>
    <w:rsid w:val="00913AB0"/>
    <w:rsid w:val="0091406A"/>
    <w:rsid w:val="009145FE"/>
    <w:rsid w:val="009159E8"/>
    <w:rsid w:val="00916309"/>
    <w:rsid w:val="00917A02"/>
    <w:rsid w:val="0092068F"/>
    <w:rsid w:val="00935029"/>
    <w:rsid w:val="00943609"/>
    <w:rsid w:val="009437C7"/>
    <w:rsid w:val="009439A7"/>
    <w:rsid w:val="00943BE2"/>
    <w:rsid w:val="00944F52"/>
    <w:rsid w:val="0095258B"/>
    <w:rsid w:val="00952814"/>
    <w:rsid w:val="00954F44"/>
    <w:rsid w:val="009569FE"/>
    <w:rsid w:val="00956A29"/>
    <w:rsid w:val="0095769B"/>
    <w:rsid w:val="00957CEE"/>
    <w:rsid w:val="00960B8E"/>
    <w:rsid w:val="00960BDB"/>
    <w:rsid w:val="009633ED"/>
    <w:rsid w:val="009650F6"/>
    <w:rsid w:val="00975C62"/>
    <w:rsid w:val="00981805"/>
    <w:rsid w:val="009823C2"/>
    <w:rsid w:val="00985897"/>
    <w:rsid w:val="00993F86"/>
    <w:rsid w:val="009A12C4"/>
    <w:rsid w:val="009A34CA"/>
    <w:rsid w:val="009A4F80"/>
    <w:rsid w:val="009B2801"/>
    <w:rsid w:val="009B3C8E"/>
    <w:rsid w:val="009B66F5"/>
    <w:rsid w:val="009B7395"/>
    <w:rsid w:val="009C046C"/>
    <w:rsid w:val="009C09B8"/>
    <w:rsid w:val="009D359E"/>
    <w:rsid w:val="009D73A2"/>
    <w:rsid w:val="009E19AF"/>
    <w:rsid w:val="009E2415"/>
    <w:rsid w:val="009E4E24"/>
    <w:rsid w:val="009E7448"/>
    <w:rsid w:val="009E7597"/>
    <w:rsid w:val="009F03AC"/>
    <w:rsid w:val="009F099C"/>
    <w:rsid w:val="009F1350"/>
    <w:rsid w:val="009F2831"/>
    <w:rsid w:val="009F3145"/>
    <w:rsid w:val="009F401D"/>
    <w:rsid w:val="009F68E1"/>
    <w:rsid w:val="00A02423"/>
    <w:rsid w:val="00A02EE3"/>
    <w:rsid w:val="00A04DB7"/>
    <w:rsid w:val="00A0665E"/>
    <w:rsid w:val="00A06816"/>
    <w:rsid w:val="00A07110"/>
    <w:rsid w:val="00A110A6"/>
    <w:rsid w:val="00A118B6"/>
    <w:rsid w:val="00A126FF"/>
    <w:rsid w:val="00A15D8B"/>
    <w:rsid w:val="00A1645F"/>
    <w:rsid w:val="00A20C23"/>
    <w:rsid w:val="00A21722"/>
    <w:rsid w:val="00A21AB9"/>
    <w:rsid w:val="00A232CB"/>
    <w:rsid w:val="00A2570F"/>
    <w:rsid w:val="00A25CE3"/>
    <w:rsid w:val="00A27287"/>
    <w:rsid w:val="00A433A0"/>
    <w:rsid w:val="00A434E8"/>
    <w:rsid w:val="00A504F1"/>
    <w:rsid w:val="00A570E6"/>
    <w:rsid w:val="00A5727A"/>
    <w:rsid w:val="00A57BC0"/>
    <w:rsid w:val="00A61319"/>
    <w:rsid w:val="00A61945"/>
    <w:rsid w:val="00A620B6"/>
    <w:rsid w:val="00A630AE"/>
    <w:rsid w:val="00A635FA"/>
    <w:rsid w:val="00A65127"/>
    <w:rsid w:val="00A67EE9"/>
    <w:rsid w:val="00A7062F"/>
    <w:rsid w:val="00A7262E"/>
    <w:rsid w:val="00A726D4"/>
    <w:rsid w:val="00A736D7"/>
    <w:rsid w:val="00A73CF0"/>
    <w:rsid w:val="00A74296"/>
    <w:rsid w:val="00A74E92"/>
    <w:rsid w:val="00A76938"/>
    <w:rsid w:val="00A8133A"/>
    <w:rsid w:val="00A8153E"/>
    <w:rsid w:val="00A84636"/>
    <w:rsid w:val="00A95C4C"/>
    <w:rsid w:val="00AA156E"/>
    <w:rsid w:val="00AA49A8"/>
    <w:rsid w:val="00AA5E0B"/>
    <w:rsid w:val="00AA6A5A"/>
    <w:rsid w:val="00AB083B"/>
    <w:rsid w:val="00AB2CDF"/>
    <w:rsid w:val="00AB2E67"/>
    <w:rsid w:val="00AB6484"/>
    <w:rsid w:val="00AB6792"/>
    <w:rsid w:val="00AC19D0"/>
    <w:rsid w:val="00AC4DC8"/>
    <w:rsid w:val="00AD208A"/>
    <w:rsid w:val="00AD28D5"/>
    <w:rsid w:val="00AD5E45"/>
    <w:rsid w:val="00AD61AD"/>
    <w:rsid w:val="00AD7708"/>
    <w:rsid w:val="00AE6410"/>
    <w:rsid w:val="00AE75F7"/>
    <w:rsid w:val="00AF4F03"/>
    <w:rsid w:val="00AF7151"/>
    <w:rsid w:val="00B024D9"/>
    <w:rsid w:val="00B025C1"/>
    <w:rsid w:val="00B0471D"/>
    <w:rsid w:val="00B0550B"/>
    <w:rsid w:val="00B05690"/>
    <w:rsid w:val="00B05FCF"/>
    <w:rsid w:val="00B072CC"/>
    <w:rsid w:val="00B07726"/>
    <w:rsid w:val="00B07CE1"/>
    <w:rsid w:val="00B1112C"/>
    <w:rsid w:val="00B23923"/>
    <w:rsid w:val="00B25D69"/>
    <w:rsid w:val="00B2673A"/>
    <w:rsid w:val="00B33F44"/>
    <w:rsid w:val="00B35A1A"/>
    <w:rsid w:val="00B3709A"/>
    <w:rsid w:val="00B3732F"/>
    <w:rsid w:val="00B413D4"/>
    <w:rsid w:val="00B45357"/>
    <w:rsid w:val="00B45AF0"/>
    <w:rsid w:val="00B4636C"/>
    <w:rsid w:val="00B46EA3"/>
    <w:rsid w:val="00B479DE"/>
    <w:rsid w:val="00B50A87"/>
    <w:rsid w:val="00B50E6C"/>
    <w:rsid w:val="00B53FAA"/>
    <w:rsid w:val="00B55339"/>
    <w:rsid w:val="00B636FC"/>
    <w:rsid w:val="00B63C8F"/>
    <w:rsid w:val="00B67C6F"/>
    <w:rsid w:val="00B72484"/>
    <w:rsid w:val="00B731D4"/>
    <w:rsid w:val="00B77BDA"/>
    <w:rsid w:val="00B816AA"/>
    <w:rsid w:val="00B821A0"/>
    <w:rsid w:val="00B8535E"/>
    <w:rsid w:val="00B8609F"/>
    <w:rsid w:val="00B87761"/>
    <w:rsid w:val="00B9134C"/>
    <w:rsid w:val="00B919AC"/>
    <w:rsid w:val="00B92C6F"/>
    <w:rsid w:val="00B93729"/>
    <w:rsid w:val="00B96254"/>
    <w:rsid w:val="00B9654B"/>
    <w:rsid w:val="00B975B3"/>
    <w:rsid w:val="00BA0B1F"/>
    <w:rsid w:val="00BA21DE"/>
    <w:rsid w:val="00BA4A40"/>
    <w:rsid w:val="00BB1FAB"/>
    <w:rsid w:val="00BB6A05"/>
    <w:rsid w:val="00BB75A9"/>
    <w:rsid w:val="00BC2DFB"/>
    <w:rsid w:val="00BC3DD7"/>
    <w:rsid w:val="00BC490A"/>
    <w:rsid w:val="00BC5018"/>
    <w:rsid w:val="00BD10A0"/>
    <w:rsid w:val="00BD3725"/>
    <w:rsid w:val="00BD4AD9"/>
    <w:rsid w:val="00BE4613"/>
    <w:rsid w:val="00BE6EB6"/>
    <w:rsid w:val="00BF1372"/>
    <w:rsid w:val="00BF678A"/>
    <w:rsid w:val="00BF6A6E"/>
    <w:rsid w:val="00C00D49"/>
    <w:rsid w:val="00C02A2F"/>
    <w:rsid w:val="00C030E0"/>
    <w:rsid w:val="00C05BF8"/>
    <w:rsid w:val="00C061EB"/>
    <w:rsid w:val="00C10A6E"/>
    <w:rsid w:val="00C117EF"/>
    <w:rsid w:val="00C11E4C"/>
    <w:rsid w:val="00C126F7"/>
    <w:rsid w:val="00C13D82"/>
    <w:rsid w:val="00C14AF0"/>
    <w:rsid w:val="00C16B90"/>
    <w:rsid w:val="00C179E2"/>
    <w:rsid w:val="00C2016B"/>
    <w:rsid w:val="00C26BFB"/>
    <w:rsid w:val="00C35606"/>
    <w:rsid w:val="00C35BE6"/>
    <w:rsid w:val="00C36AFF"/>
    <w:rsid w:val="00C3792C"/>
    <w:rsid w:val="00C40E75"/>
    <w:rsid w:val="00C4227C"/>
    <w:rsid w:val="00C43F80"/>
    <w:rsid w:val="00C50E4F"/>
    <w:rsid w:val="00C53452"/>
    <w:rsid w:val="00C54894"/>
    <w:rsid w:val="00C574AF"/>
    <w:rsid w:val="00C61924"/>
    <w:rsid w:val="00C65A2F"/>
    <w:rsid w:val="00C67905"/>
    <w:rsid w:val="00C714BC"/>
    <w:rsid w:val="00C722B1"/>
    <w:rsid w:val="00C74CFE"/>
    <w:rsid w:val="00C77275"/>
    <w:rsid w:val="00C772FD"/>
    <w:rsid w:val="00C81232"/>
    <w:rsid w:val="00C911B4"/>
    <w:rsid w:val="00C9768A"/>
    <w:rsid w:val="00C97913"/>
    <w:rsid w:val="00CA0CB0"/>
    <w:rsid w:val="00CA2BE6"/>
    <w:rsid w:val="00CA4053"/>
    <w:rsid w:val="00CA437B"/>
    <w:rsid w:val="00CA67B0"/>
    <w:rsid w:val="00CA70A5"/>
    <w:rsid w:val="00CA715A"/>
    <w:rsid w:val="00CA7CB9"/>
    <w:rsid w:val="00CB05DB"/>
    <w:rsid w:val="00CB236E"/>
    <w:rsid w:val="00CB2C0A"/>
    <w:rsid w:val="00CB6D05"/>
    <w:rsid w:val="00CC15EF"/>
    <w:rsid w:val="00CC273A"/>
    <w:rsid w:val="00CC5B20"/>
    <w:rsid w:val="00CC5F7A"/>
    <w:rsid w:val="00CC61D3"/>
    <w:rsid w:val="00CC6467"/>
    <w:rsid w:val="00CC7D1C"/>
    <w:rsid w:val="00CD0903"/>
    <w:rsid w:val="00CD1BC7"/>
    <w:rsid w:val="00CD353D"/>
    <w:rsid w:val="00CD65AE"/>
    <w:rsid w:val="00CD668F"/>
    <w:rsid w:val="00CD7C4B"/>
    <w:rsid w:val="00CE4BD7"/>
    <w:rsid w:val="00CE5D49"/>
    <w:rsid w:val="00CE6B8F"/>
    <w:rsid w:val="00CE6CEA"/>
    <w:rsid w:val="00CF1BA1"/>
    <w:rsid w:val="00CF1D2B"/>
    <w:rsid w:val="00CF25D0"/>
    <w:rsid w:val="00CF42E1"/>
    <w:rsid w:val="00CF52E4"/>
    <w:rsid w:val="00D04BDB"/>
    <w:rsid w:val="00D05BBE"/>
    <w:rsid w:val="00D064B3"/>
    <w:rsid w:val="00D118FE"/>
    <w:rsid w:val="00D1234A"/>
    <w:rsid w:val="00D13479"/>
    <w:rsid w:val="00D143F5"/>
    <w:rsid w:val="00D20E4E"/>
    <w:rsid w:val="00D238D2"/>
    <w:rsid w:val="00D30E84"/>
    <w:rsid w:val="00D346AF"/>
    <w:rsid w:val="00D4182E"/>
    <w:rsid w:val="00D41923"/>
    <w:rsid w:val="00D4530A"/>
    <w:rsid w:val="00D46D1B"/>
    <w:rsid w:val="00D50C91"/>
    <w:rsid w:val="00D51471"/>
    <w:rsid w:val="00D520CF"/>
    <w:rsid w:val="00D52383"/>
    <w:rsid w:val="00D5459F"/>
    <w:rsid w:val="00D57246"/>
    <w:rsid w:val="00D5737D"/>
    <w:rsid w:val="00D606DB"/>
    <w:rsid w:val="00D6240A"/>
    <w:rsid w:val="00D6265B"/>
    <w:rsid w:val="00D62799"/>
    <w:rsid w:val="00D67A4D"/>
    <w:rsid w:val="00D67D2F"/>
    <w:rsid w:val="00D7270F"/>
    <w:rsid w:val="00D73F71"/>
    <w:rsid w:val="00D8212F"/>
    <w:rsid w:val="00D82E7E"/>
    <w:rsid w:val="00D8332B"/>
    <w:rsid w:val="00D838BF"/>
    <w:rsid w:val="00D857AF"/>
    <w:rsid w:val="00D85DF2"/>
    <w:rsid w:val="00D86608"/>
    <w:rsid w:val="00D8716F"/>
    <w:rsid w:val="00D95AE2"/>
    <w:rsid w:val="00D95CF4"/>
    <w:rsid w:val="00D969AE"/>
    <w:rsid w:val="00DA6333"/>
    <w:rsid w:val="00DB20A3"/>
    <w:rsid w:val="00DB314F"/>
    <w:rsid w:val="00DB542F"/>
    <w:rsid w:val="00DC1B17"/>
    <w:rsid w:val="00DC50DE"/>
    <w:rsid w:val="00DD3068"/>
    <w:rsid w:val="00DD30AD"/>
    <w:rsid w:val="00DD379C"/>
    <w:rsid w:val="00DD4076"/>
    <w:rsid w:val="00DD74C0"/>
    <w:rsid w:val="00DE0D9F"/>
    <w:rsid w:val="00DE0FB3"/>
    <w:rsid w:val="00DE1393"/>
    <w:rsid w:val="00DE5896"/>
    <w:rsid w:val="00DE7E17"/>
    <w:rsid w:val="00DF0198"/>
    <w:rsid w:val="00DF1487"/>
    <w:rsid w:val="00DF1681"/>
    <w:rsid w:val="00DF1806"/>
    <w:rsid w:val="00E00D53"/>
    <w:rsid w:val="00E052F3"/>
    <w:rsid w:val="00E06529"/>
    <w:rsid w:val="00E06DF8"/>
    <w:rsid w:val="00E14763"/>
    <w:rsid w:val="00E200BF"/>
    <w:rsid w:val="00E20904"/>
    <w:rsid w:val="00E2642D"/>
    <w:rsid w:val="00E278D8"/>
    <w:rsid w:val="00E30888"/>
    <w:rsid w:val="00E313AE"/>
    <w:rsid w:val="00E352CD"/>
    <w:rsid w:val="00E35FDD"/>
    <w:rsid w:val="00E402C9"/>
    <w:rsid w:val="00E41FEB"/>
    <w:rsid w:val="00E4433E"/>
    <w:rsid w:val="00E45FB4"/>
    <w:rsid w:val="00E51A65"/>
    <w:rsid w:val="00E5294B"/>
    <w:rsid w:val="00E54FE4"/>
    <w:rsid w:val="00E6597A"/>
    <w:rsid w:val="00E65D72"/>
    <w:rsid w:val="00E728B3"/>
    <w:rsid w:val="00E76559"/>
    <w:rsid w:val="00E8155E"/>
    <w:rsid w:val="00E85008"/>
    <w:rsid w:val="00E90176"/>
    <w:rsid w:val="00E91AC0"/>
    <w:rsid w:val="00E923BB"/>
    <w:rsid w:val="00E93563"/>
    <w:rsid w:val="00E965DD"/>
    <w:rsid w:val="00EA4360"/>
    <w:rsid w:val="00EA6001"/>
    <w:rsid w:val="00EB048F"/>
    <w:rsid w:val="00EB210A"/>
    <w:rsid w:val="00EB5E9E"/>
    <w:rsid w:val="00EC20C1"/>
    <w:rsid w:val="00EC32C5"/>
    <w:rsid w:val="00EC3706"/>
    <w:rsid w:val="00EC5BD3"/>
    <w:rsid w:val="00ED4704"/>
    <w:rsid w:val="00ED5154"/>
    <w:rsid w:val="00ED6707"/>
    <w:rsid w:val="00ED7484"/>
    <w:rsid w:val="00EE65D4"/>
    <w:rsid w:val="00EE6A71"/>
    <w:rsid w:val="00EE7685"/>
    <w:rsid w:val="00EF635C"/>
    <w:rsid w:val="00EF6506"/>
    <w:rsid w:val="00EF7B07"/>
    <w:rsid w:val="00EF7EDE"/>
    <w:rsid w:val="00F027F7"/>
    <w:rsid w:val="00F06249"/>
    <w:rsid w:val="00F06FD4"/>
    <w:rsid w:val="00F13712"/>
    <w:rsid w:val="00F13C6A"/>
    <w:rsid w:val="00F16F92"/>
    <w:rsid w:val="00F233EF"/>
    <w:rsid w:val="00F24FFE"/>
    <w:rsid w:val="00F2510F"/>
    <w:rsid w:val="00F26F23"/>
    <w:rsid w:val="00F311A9"/>
    <w:rsid w:val="00F31F2D"/>
    <w:rsid w:val="00F32332"/>
    <w:rsid w:val="00F369A5"/>
    <w:rsid w:val="00F3777F"/>
    <w:rsid w:val="00F434E1"/>
    <w:rsid w:val="00F442CD"/>
    <w:rsid w:val="00F4444C"/>
    <w:rsid w:val="00F45C65"/>
    <w:rsid w:val="00F476BB"/>
    <w:rsid w:val="00F47DD1"/>
    <w:rsid w:val="00F54940"/>
    <w:rsid w:val="00F576A9"/>
    <w:rsid w:val="00F60121"/>
    <w:rsid w:val="00F60A89"/>
    <w:rsid w:val="00F62160"/>
    <w:rsid w:val="00F63F38"/>
    <w:rsid w:val="00F704E9"/>
    <w:rsid w:val="00F73C02"/>
    <w:rsid w:val="00F73FE5"/>
    <w:rsid w:val="00F743DE"/>
    <w:rsid w:val="00F74D7A"/>
    <w:rsid w:val="00F74FE9"/>
    <w:rsid w:val="00F7522E"/>
    <w:rsid w:val="00F7530F"/>
    <w:rsid w:val="00F80009"/>
    <w:rsid w:val="00F8031F"/>
    <w:rsid w:val="00F81B66"/>
    <w:rsid w:val="00F83946"/>
    <w:rsid w:val="00F83FDE"/>
    <w:rsid w:val="00F87097"/>
    <w:rsid w:val="00F93BF7"/>
    <w:rsid w:val="00F9448C"/>
    <w:rsid w:val="00F95FE3"/>
    <w:rsid w:val="00FB014A"/>
    <w:rsid w:val="00FB06B7"/>
    <w:rsid w:val="00FB11C9"/>
    <w:rsid w:val="00FB353E"/>
    <w:rsid w:val="00FB67CF"/>
    <w:rsid w:val="00FB73EF"/>
    <w:rsid w:val="00FC2BD5"/>
    <w:rsid w:val="00FC361A"/>
    <w:rsid w:val="00FC3700"/>
    <w:rsid w:val="00FC53AC"/>
    <w:rsid w:val="00FC744C"/>
    <w:rsid w:val="00FD3257"/>
    <w:rsid w:val="00FD45EB"/>
    <w:rsid w:val="00FE2F0A"/>
    <w:rsid w:val="00FE2FDE"/>
    <w:rsid w:val="00FE503D"/>
    <w:rsid w:val="00FE6557"/>
    <w:rsid w:val="00FE7B07"/>
    <w:rsid w:val="00FE7BD0"/>
    <w:rsid w:val="00FF06ED"/>
    <w:rsid w:val="00FF14EA"/>
    <w:rsid w:val="00FF3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36C7"/>
    <w:rPr>
      <w:rFonts w:ascii="Times New Roman" w:hAnsi="Times New Roman" w:cs="Times New Roman"/>
      <w:sz w:val="24"/>
    </w:rPr>
  </w:style>
  <w:style w:type="table" w:styleId="TableGrid">
    <w:name w:val="Table Grid"/>
    <w:basedOn w:val="TableNormal"/>
    <w:uiPriority w:val="99"/>
    <w:rsid w:val="0081026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203787"/>
    <w:rPr>
      <w:rFonts w:eastAsia="Times New Roman"/>
    </w:rPr>
  </w:style>
  <w:style w:type="character" w:customStyle="1" w:styleId="NoSpacingChar">
    <w:name w:val="No Spacing Char"/>
    <w:link w:val="NoSpacing"/>
    <w:uiPriority w:val="99"/>
    <w:locked/>
    <w:rsid w:val="00203787"/>
    <w:rPr>
      <w:rFonts w:eastAsia="Times New Roman"/>
      <w:sz w:val="22"/>
      <w:lang w:eastAsia="ru-RU"/>
    </w:rPr>
  </w:style>
  <w:style w:type="paragraph" w:customStyle="1" w:styleId="a">
    <w:name w:val="Прижатый влево"/>
    <w:basedOn w:val="Normal"/>
    <w:next w:val="Normal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Header">
    <w:name w:val="header"/>
    <w:basedOn w:val="Normal"/>
    <w:link w:val="HeaderChar"/>
    <w:uiPriority w:val="99"/>
    <w:rsid w:val="0020378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03787"/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Footer">
    <w:name w:val="footer"/>
    <w:basedOn w:val="Normal"/>
    <w:link w:val="FooterChar"/>
    <w:uiPriority w:val="99"/>
    <w:rsid w:val="0020378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03787"/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ormalWeb">
    <w:name w:val="Normal (Web)"/>
    <w:basedOn w:val="Normal"/>
    <w:uiPriority w:val="99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0">
    <w:name w:val="Нормальный (таблица)"/>
    <w:basedOn w:val="Normal"/>
    <w:next w:val="Normal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paragraph" w:styleId="ListParagraph">
    <w:name w:val="List Paragraph"/>
    <w:basedOn w:val="Normal"/>
    <w:uiPriority w:val="99"/>
    <w:qFormat/>
    <w:rsid w:val="008A39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D3CD9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CD9"/>
    <w:rPr>
      <w:rFonts w:ascii="Tahoma" w:eastAsia="SimSun" w:hAnsi="Tahoma" w:cs="Mangal"/>
      <w:kern w:val="1"/>
      <w:sz w:val="14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48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1701</TotalTime>
  <Pages>5</Pages>
  <Words>1001</Words>
  <Characters>5711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39</cp:revision>
  <cp:lastPrinted>2019-06-10T10:48:00Z</cp:lastPrinted>
  <dcterms:created xsi:type="dcterms:W3CDTF">2018-03-05T06:35:00Z</dcterms:created>
  <dcterms:modified xsi:type="dcterms:W3CDTF">2019-08-22T12:45:00Z</dcterms:modified>
</cp:coreProperties>
</file>